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F2098A" w:rsidP="004974EE">
            <w:pPr>
              <w:rPr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2</w:t>
            </w:r>
            <w:r w:rsidR="004974EE">
              <w:rPr>
                <w:b/>
                <w:sz w:val="28"/>
                <w:szCs w:val="28"/>
              </w:rPr>
              <w:t>0</w:t>
            </w:r>
            <w:r w:rsidR="00AD5DE5">
              <w:rPr>
                <w:b/>
                <w:sz w:val="28"/>
                <w:szCs w:val="28"/>
              </w:rPr>
              <w:t>.12</w:t>
            </w:r>
            <w:r w:rsidRPr="00F2098A">
              <w:rPr>
                <w:b/>
                <w:sz w:val="28"/>
                <w:szCs w:val="28"/>
              </w:rPr>
              <w:t>.201</w:t>
            </w:r>
            <w:r w:rsidR="004974EE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4974EE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 xml:space="preserve">№ </w:t>
            </w:r>
            <w:r w:rsidR="004974EE">
              <w:rPr>
                <w:b/>
                <w:sz w:val="28"/>
                <w:szCs w:val="28"/>
              </w:rPr>
              <w:t>95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 w:rsidR="00F2098A">
        <w:rPr>
          <w:sz w:val="28"/>
          <w:szCs w:val="28"/>
        </w:rPr>
        <w:t>Куликовскую</w:t>
      </w:r>
      <w:proofErr w:type="gramEnd"/>
      <w:r w:rsidR="00F2098A"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AD5DE5">
        <w:rPr>
          <w:sz w:val="28"/>
          <w:szCs w:val="28"/>
        </w:rPr>
        <w:t>2</w:t>
      </w:r>
      <w:r w:rsidR="004974EE">
        <w:rPr>
          <w:sz w:val="28"/>
          <w:szCs w:val="28"/>
        </w:rPr>
        <w:t>0</w:t>
      </w:r>
      <w:r w:rsidR="00993A97">
        <w:rPr>
          <w:sz w:val="28"/>
          <w:szCs w:val="28"/>
        </w:rPr>
        <w:t>.1</w:t>
      </w:r>
      <w:r w:rsidR="00AD5DE5">
        <w:rPr>
          <w:sz w:val="28"/>
          <w:szCs w:val="28"/>
        </w:rPr>
        <w:t>2</w:t>
      </w:r>
      <w:r w:rsidR="00993A97">
        <w:rPr>
          <w:sz w:val="28"/>
          <w:szCs w:val="28"/>
        </w:rPr>
        <w:t>.201</w:t>
      </w:r>
      <w:r w:rsidR="004974EE">
        <w:rPr>
          <w:sz w:val="28"/>
          <w:szCs w:val="28"/>
        </w:rPr>
        <w:t>9</w:t>
      </w:r>
      <w:r w:rsidRPr="00A87F6A">
        <w:rPr>
          <w:sz w:val="28"/>
          <w:szCs w:val="28"/>
        </w:rPr>
        <w:t xml:space="preserve"> № </w:t>
      </w:r>
      <w:r w:rsidR="004974EE">
        <w:rPr>
          <w:sz w:val="28"/>
          <w:szCs w:val="28"/>
        </w:rPr>
        <w:t>95</w:t>
      </w:r>
    </w:p>
    <w:p w:rsidR="00A87F6A" w:rsidRDefault="00A87F6A" w:rsidP="00A87F6A">
      <w:pPr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B32C96">
              <w:rPr>
                <w:rFonts w:eastAsia="Calibri"/>
                <w:spacing w:val="-4"/>
                <w:sz w:val="28"/>
                <w:szCs w:val="28"/>
                <w:lang w:eastAsia="en-US"/>
              </w:rPr>
              <w:t>30031,9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3364,9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9F4C14">
              <w:rPr>
                <w:rFonts w:eastAsia="Calibri"/>
                <w:sz w:val="28"/>
                <w:szCs w:val="28"/>
                <w:lang w:eastAsia="en-US"/>
              </w:rPr>
              <w:t>29937,9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3364,9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 w:rsidR="009F4C14">
              <w:rPr>
                <w:rFonts w:eastAsia="Calibri"/>
                <w:spacing w:val="-4"/>
                <w:sz w:val="28"/>
                <w:szCs w:val="28"/>
                <w:lang w:eastAsia="en-US"/>
              </w:rPr>
              <w:t>30 031,9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3364,9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677B97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9F4C14">
              <w:rPr>
                <w:rFonts w:eastAsia="Calibri"/>
                <w:sz w:val="28"/>
                <w:szCs w:val="28"/>
                <w:lang w:eastAsia="en-US"/>
              </w:rPr>
              <w:t>29937,9</w:t>
            </w:r>
            <w:r w:rsidR="009F4C14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3364,9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9F4C14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88116B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30 031,9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8116B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3 364,9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8116B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8116B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88116B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5A7DDD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30 031,9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3 364,9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</w:t>
            </w:r>
            <w:r>
              <w:rPr>
                <w:spacing w:val="-6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88116B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54954" w:rsidRDefault="0088116B" w:rsidP="005A7DDD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30 031,9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3 364,9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</w:t>
            </w:r>
            <w:r>
              <w:rPr>
                <w:spacing w:val="-6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9838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983836" w:rsidRPr="00854954" w:rsidRDefault="009838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9838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36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826709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54954" w:rsidRDefault="0088116B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29 936,9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826709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Pr="00866541" w:rsidRDefault="0088116B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3 364,9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88116B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88116B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836" w:rsidRDefault="00983836" w:rsidP="00983836">
            <w:pPr>
              <w:jc w:val="center"/>
            </w:pPr>
            <w:r w:rsidRPr="00430188">
              <w:rPr>
                <w:spacing w:val="-6"/>
                <w:sz w:val="18"/>
                <w:szCs w:val="18"/>
              </w:rPr>
              <w:t>1 610,0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0710020120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88116B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88116B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88116B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88116B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8116B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30 031,9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8116B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94,0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3F4D5A" w:rsidRPr="002C2AD2" w:rsidTr="0088116B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26709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19 364,3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26709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8116B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="003F4D5A"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  <w:tr w:rsidR="0088116B" w:rsidRPr="002C2AD2" w:rsidTr="0088116B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30 031,9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94,0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88116B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19 364,3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C328C4">
              <w:rPr>
                <w:spacing w:val="-8"/>
                <w:kern w:val="2"/>
                <w:sz w:val="24"/>
                <w:szCs w:val="24"/>
              </w:rPr>
              <w:t>1 615,9</w:t>
            </w:r>
          </w:p>
        </w:tc>
      </w:tr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  <w:bookmarkStart w:id="0" w:name="_GoBack"/>
      <w:bookmarkEnd w:id="0"/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8C1" w:rsidRDefault="003508C1">
      <w:r>
        <w:separator/>
      </w:r>
    </w:p>
  </w:endnote>
  <w:endnote w:type="continuationSeparator" w:id="0">
    <w:p w:rsidR="003508C1" w:rsidRDefault="0035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F650B">
      <w:rPr>
        <w:rStyle w:val="ab"/>
        <w:noProof/>
      </w:rPr>
      <w:t>10</w:t>
    </w:r>
    <w:r>
      <w:rPr>
        <w:rStyle w:val="ab"/>
      </w:rPr>
      <w:fldChar w:fldCharType="end"/>
    </w:r>
  </w:p>
  <w:p w:rsidR="00B32C96" w:rsidRPr="007F7A1B" w:rsidRDefault="00B32C96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32C96" w:rsidRDefault="00B32C96">
    <w:pPr>
      <w:pStyle w:val="a7"/>
      <w:ind w:right="360"/>
    </w:pPr>
  </w:p>
  <w:p w:rsidR="00B32C96" w:rsidRDefault="00B32C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F650B">
      <w:rPr>
        <w:rStyle w:val="ab"/>
        <w:noProof/>
      </w:rPr>
      <w:t>11</w:t>
    </w:r>
    <w:r>
      <w:rPr>
        <w:rStyle w:val="ab"/>
      </w:rPr>
      <w:fldChar w:fldCharType="end"/>
    </w:r>
  </w:p>
  <w:p w:rsidR="00B32C96" w:rsidRPr="00A544B0" w:rsidRDefault="00B32C96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8C1" w:rsidRDefault="003508C1">
      <w:r>
        <w:separator/>
      </w:r>
    </w:p>
  </w:footnote>
  <w:footnote w:type="continuationSeparator" w:id="0">
    <w:p w:rsidR="003508C1" w:rsidRDefault="00350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0429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7020E"/>
    <w:rsid w:val="0037040B"/>
    <w:rsid w:val="003841C5"/>
    <w:rsid w:val="003921D8"/>
    <w:rsid w:val="00395207"/>
    <w:rsid w:val="003A60DC"/>
    <w:rsid w:val="003B2193"/>
    <w:rsid w:val="003F4D5A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1C94"/>
    <w:rsid w:val="00811CF1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9F4C14"/>
    <w:rsid w:val="009F650B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D5DE5"/>
    <w:rsid w:val="00AE2601"/>
    <w:rsid w:val="00AF144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D00358"/>
    <w:rsid w:val="00D13E83"/>
    <w:rsid w:val="00D36300"/>
    <w:rsid w:val="00D706A1"/>
    <w:rsid w:val="00D73323"/>
    <w:rsid w:val="00D76471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3A709-51EC-4750-A8C5-A9A6149C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539</TotalTime>
  <Pages>11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100</cp:revision>
  <cp:lastPrinted>2018-10-16T09:25:00Z</cp:lastPrinted>
  <dcterms:created xsi:type="dcterms:W3CDTF">2018-10-15T09:59:00Z</dcterms:created>
  <dcterms:modified xsi:type="dcterms:W3CDTF">2019-12-26T13:56:00Z</dcterms:modified>
</cp:coreProperties>
</file>