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FC0CFF" w:rsidP="00FC0CFF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20.12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FC0CFF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93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FC0CFF">
        <w:rPr>
          <w:sz w:val="28"/>
        </w:rPr>
        <w:t>2</w:t>
      </w:r>
      <w:r w:rsidR="00F23A51">
        <w:rPr>
          <w:sz w:val="28"/>
        </w:rPr>
        <w:t>0</w:t>
      </w:r>
      <w:r w:rsidR="001047F3">
        <w:rPr>
          <w:sz w:val="28"/>
        </w:rPr>
        <w:t>.</w:t>
      </w:r>
      <w:r w:rsidR="00FC0CFF">
        <w:rPr>
          <w:sz w:val="28"/>
        </w:rPr>
        <w:t>12</w:t>
      </w:r>
      <w:r>
        <w:rPr>
          <w:sz w:val="28"/>
        </w:rPr>
        <w:t>.201</w:t>
      </w:r>
      <w:r w:rsidR="00E746B8">
        <w:rPr>
          <w:sz w:val="28"/>
        </w:rPr>
        <w:t>9</w:t>
      </w:r>
      <w:r w:rsidRPr="00FD40F8">
        <w:rPr>
          <w:sz w:val="28"/>
        </w:rPr>
        <w:t xml:space="preserve"> № </w:t>
      </w:r>
      <w:r w:rsidR="00FC0CFF">
        <w:rPr>
          <w:sz w:val="28"/>
        </w:rPr>
        <w:t>93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40 497,9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4037,2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40 497,9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4037,2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 497,9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4037,2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40497,9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626F">
              <w:rPr>
                <w:kern w:val="2"/>
                <w:sz w:val="28"/>
                <w:szCs w:val="28"/>
                <w:lang w:eastAsia="en-US"/>
              </w:rPr>
              <w:t>4839,1</w:t>
            </w:r>
            <w:bookmarkStart w:id="0" w:name="_GoBack"/>
            <w:bookmarkEnd w:id="0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4037,2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3114,8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06625">
              <w:rPr>
                <w:kern w:val="2"/>
                <w:sz w:val="28"/>
                <w:szCs w:val="28"/>
                <w:lang w:eastAsia="en-US"/>
              </w:rPr>
              <w:t>3306,8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5F304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5F304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78" w:type="dxa"/>
          </w:tcPr>
          <w:p w:rsidR="00122E50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122E50" w:rsidRPr="002205F8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708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122E50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5F3049">
        <w:tc>
          <w:tcPr>
            <w:tcW w:w="2410" w:type="dxa"/>
            <w:vMerge w:val="restart"/>
          </w:tcPr>
          <w:p w:rsidR="00C06625" w:rsidRPr="002076AD" w:rsidRDefault="00C06625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5F3049">
        <w:tc>
          <w:tcPr>
            <w:tcW w:w="2410" w:type="dxa"/>
            <w:vMerge/>
          </w:tcPr>
          <w:p w:rsidR="00C06625" w:rsidRPr="002076AD" w:rsidRDefault="00C06625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C06625" w:rsidRPr="007578C8" w:rsidRDefault="00C0662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C06625" w:rsidRPr="002076AD" w:rsidRDefault="00C0662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782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C06625" w:rsidRPr="00EE2DD0" w:rsidTr="005F3049">
        <w:tc>
          <w:tcPr>
            <w:tcW w:w="2410" w:type="dxa"/>
          </w:tcPr>
          <w:p w:rsidR="00C06625" w:rsidRPr="004E2B06" w:rsidRDefault="00C06625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C06625" w:rsidRPr="00760B9C" w:rsidRDefault="00C06625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C06625" w:rsidRPr="007578C8" w:rsidRDefault="00C06625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C06625" w:rsidRPr="00641D1B" w:rsidRDefault="00C06625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C06625" w:rsidRPr="002076AD" w:rsidRDefault="00C06625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40388,9</w:t>
            </w:r>
          </w:p>
        </w:tc>
        <w:tc>
          <w:tcPr>
            <w:tcW w:w="77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4730,1</w:t>
            </w:r>
          </w:p>
        </w:tc>
        <w:tc>
          <w:tcPr>
            <w:tcW w:w="782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708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709" w:type="dxa"/>
          </w:tcPr>
          <w:p w:rsidR="00C06625" w:rsidRPr="002205F8" w:rsidRDefault="00C06625" w:rsidP="00DE0033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C06625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48" w:type="dxa"/>
          </w:tcPr>
          <w:p w:rsidR="00762381" w:rsidRPr="002076AD" w:rsidRDefault="00C06625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</w:t>
            </w:r>
            <w:r w:rsidR="0023615E">
              <w:rPr>
                <w:rFonts w:ascii="Times New Roman" w:hAnsi="Times New Roman" w:cs="Times New Roman"/>
                <w:kern w:val="2"/>
              </w:rPr>
              <w:t>,1</w:t>
            </w:r>
          </w:p>
        </w:tc>
        <w:tc>
          <w:tcPr>
            <w:tcW w:w="688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628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762381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06625" w:rsidRPr="00CE7071" w:rsidTr="00935CAA">
        <w:trPr>
          <w:jc w:val="center"/>
        </w:trPr>
        <w:tc>
          <w:tcPr>
            <w:tcW w:w="424" w:type="dxa"/>
            <w:vMerge/>
          </w:tcPr>
          <w:p w:rsidR="00C06625" w:rsidRPr="002076AD" w:rsidRDefault="00C06625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C06625" w:rsidRPr="002076AD" w:rsidRDefault="00C06625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C06625" w:rsidRPr="002076AD" w:rsidRDefault="00C0662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4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62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06625" w:rsidRPr="00CE7071" w:rsidTr="00935CAA">
        <w:trPr>
          <w:jc w:val="center"/>
        </w:trPr>
        <w:tc>
          <w:tcPr>
            <w:tcW w:w="424" w:type="dxa"/>
            <w:vMerge w:val="restart"/>
          </w:tcPr>
          <w:p w:rsidR="00C06625" w:rsidRPr="002076AD" w:rsidRDefault="00C06625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C06625" w:rsidRPr="002076AD" w:rsidRDefault="00C06625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C06625" w:rsidRPr="002076AD" w:rsidRDefault="00C0662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4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62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C06625" w:rsidRPr="00CE7071" w:rsidTr="00935CAA">
        <w:trPr>
          <w:jc w:val="center"/>
        </w:trPr>
        <w:tc>
          <w:tcPr>
            <w:tcW w:w="424" w:type="dxa"/>
            <w:vMerge/>
          </w:tcPr>
          <w:p w:rsidR="00C06625" w:rsidRPr="002076AD" w:rsidRDefault="00C06625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C06625" w:rsidRPr="002076AD" w:rsidRDefault="00C06625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C06625" w:rsidRPr="002076AD" w:rsidRDefault="00C0662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40497,9</w:t>
            </w:r>
          </w:p>
        </w:tc>
        <w:tc>
          <w:tcPr>
            <w:tcW w:w="748" w:type="dxa"/>
          </w:tcPr>
          <w:p w:rsidR="00C06625" w:rsidRPr="002076AD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4839,1</w:t>
            </w:r>
          </w:p>
        </w:tc>
        <w:tc>
          <w:tcPr>
            <w:tcW w:w="68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4037,2</w:t>
            </w:r>
          </w:p>
        </w:tc>
        <w:tc>
          <w:tcPr>
            <w:tcW w:w="628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3114,8</w:t>
            </w:r>
          </w:p>
        </w:tc>
        <w:tc>
          <w:tcPr>
            <w:tcW w:w="624" w:type="dxa"/>
          </w:tcPr>
          <w:p w:rsidR="00C06625" w:rsidRPr="002205F8" w:rsidRDefault="00C06625" w:rsidP="00DE00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3306,8</w:t>
            </w:r>
          </w:p>
        </w:tc>
        <w:tc>
          <w:tcPr>
            <w:tcW w:w="687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C06625" w:rsidRPr="002205F8" w:rsidRDefault="00C0662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5E6" w:rsidRDefault="00C025E6">
      <w:r>
        <w:separator/>
      </w:r>
    </w:p>
  </w:endnote>
  <w:endnote w:type="continuationSeparator" w:id="0">
    <w:p w:rsidR="00C025E6" w:rsidRDefault="00C02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D626F">
      <w:rPr>
        <w:rStyle w:val="ab"/>
        <w:noProof/>
      </w:rPr>
      <w:t>4</w:t>
    </w:r>
    <w:r>
      <w:rPr>
        <w:rStyle w:val="ab"/>
      </w:rPr>
      <w:fldChar w:fldCharType="end"/>
    </w:r>
  </w:p>
  <w:p w:rsidR="00FC0CFF" w:rsidRPr="00596B24" w:rsidRDefault="00FC0CFF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C0CFF" w:rsidRDefault="00FC0CFF">
    <w:pPr>
      <w:pStyle w:val="a7"/>
      <w:ind w:right="360"/>
    </w:pPr>
  </w:p>
  <w:p w:rsidR="00FC0CFF" w:rsidRDefault="00FC0CF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FF" w:rsidRDefault="00FC0CF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D626F">
      <w:rPr>
        <w:rStyle w:val="ab"/>
        <w:noProof/>
      </w:rPr>
      <w:t>5</w:t>
    </w:r>
    <w:r>
      <w:rPr>
        <w:rStyle w:val="ab"/>
      </w:rPr>
      <w:fldChar w:fldCharType="end"/>
    </w:r>
  </w:p>
  <w:p w:rsidR="00FC0CFF" w:rsidRPr="0046334D" w:rsidRDefault="00FC0CFF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5E6" w:rsidRDefault="00C025E6">
      <w:r>
        <w:separator/>
      </w:r>
    </w:p>
  </w:footnote>
  <w:footnote w:type="continuationSeparator" w:id="0">
    <w:p w:rsidR="00C025E6" w:rsidRDefault="00C025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15E"/>
    <w:rsid w:val="00236266"/>
    <w:rsid w:val="00242143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AAA"/>
    <w:rsid w:val="002D14F8"/>
    <w:rsid w:val="002D4F24"/>
    <w:rsid w:val="002E10A9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6625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3A51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09FC"/>
    <w:rsid w:val="00F91844"/>
    <w:rsid w:val="00F9297B"/>
    <w:rsid w:val="00FA6611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8A4F1-5293-4158-A57B-17AE7784D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436</TotalTime>
  <Pages>7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34</cp:revision>
  <cp:lastPrinted>2019-04-15T13:38:00Z</cp:lastPrinted>
  <dcterms:created xsi:type="dcterms:W3CDTF">2018-11-27T14:40:00Z</dcterms:created>
  <dcterms:modified xsi:type="dcterms:W3CDTF">2019-12-26T13:16:00Z</dcterms:modified>
</cp:coreProperties>
</file>