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C35208" w:rsidP="00C3520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 xml:space="preserve">Российская Федерация 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Ростовская область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октябрьский район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>Муниципальное образование «</w:t>
      </w:r>
      <w:proofErr w:type="spellStart"/>
      <w:r w:rsidR="00B57F94" w:rsidRPr="008F6C69">
        <w:rPr>
          <w:b/>
          <w:sz w:val="28"/>
          <w:szCs w:val="28"/>
        </w:rPr>
        <w:t>Керчикское</w:t>
      </w:r>
      <w:proofErr w:type="spellEnd"/>
      <w:r w:rsidR="00B57F94" w:rsidRPr="008F6C69">
        <w:rPr>
          <w:b/>
          <w:sz w:val="28"/>
          <w:szCs w:val="28"/>
        </w:rPr>
        <w:t xml:space="preserve"> </w:t>
      </w:r>
      <w:r w:rsidRPr="008F6C69">
        <w:rPr>
          <w:b/>
          <w:sz w:val="28"/>
          <w:szCs w:val="28"/>
        </w:rPr>
        <w:t>сельское поселение»</w:t>
      </w:r>
    </w:p>
    <w:p w:rsidR="00122E50" w:rsidRPr="008F6C69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8F6C69">
        <w:rPr>
          <w:b/>
          <w:sz w:val="28"/>
          <w:szCs w:val="28"/>
        </w:rPr>
        <w:t xml:space="preserve">Администрация </w:t>
      </w:r>
      <w:proofErr w:type="spellStart"/>
      <w:r w:rsidR="00B57F94" w:rsidRPr="008F6C69">
        <w:rPr>
          <w:b/>
          <w:sz w:val="28"/>
          <w:szCs w:val="28"/>
        </w:rPr>
        <w:t>Керчикского</w:t>
      </w:r>
      <w:proofErr w:type="spellEnd"/>
      <w:r w:rsidRPr="008F6C69"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8F6C69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8F6C69">
        <w:rPr>
          <w:b/>
          <w:caps/>
          <w:sz w:val="28"/>
          <w:szCs w:val="28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C35208" w:rsidP="00CA0C0A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__</w:t>
            </w:r>
            <w:r w:rsidR="00FC0CFF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__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_____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E54E9E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C35208">
              <w:rPr>
                <w:b/>
                <w:color w:val="000000"/>
                <w:sz w:val="28"/>
                <w:szCs w:val="22"/>
                <w:lang w:eastAsia="en-US"/>
              </w:rPr>
              <w:t>__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>
              <w:rPr>
                <w:kern w:val="2"/>
                <w:sz w:val="28"/>
                <w:szCs w:val="28"/>
              </w:rPr>
              <w:t>Керчикского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proofErr w:type="spellStart"/>
            <w:r w:rsidR="00B57F94">
              <w:rPr>
                <w:kern w:val="2"/>
                <w:sz w:val="28"/>
                <w:szCs w:val="28"/>
              </w:rPr>
              <w:t>Керчикского</w:t>
            </w:r>
            <w:proofErr w:type="spellEnd"/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</w:t>
      </w:r>
      <w:proofErr w:type="spellStart"/>
      <w:r>
        <w:rPr>
          <w:color w:val="000000"/>
          <w:sz w:val="28"/>
          <w:szCs w:val="28"/>
        </w:rPr>
        <w:t>Керчикского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от 03.08.2018 г. № 83 «Об утверждении Порядка разработки, реализации и оценки эффективности муниципальных программ </w:t>
      </w:r>
      <w:proofErr w:type="spellStart"/>
      <w:r>
        <w:rPr>
          <w:color w:val="000000"/>
          <w:sz w:val="28"/>
          <w:szCs w:val="28"/>
        </w:rPr>
        <w:t>Керчикского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поселения», а также в целях приведения в соответствие с Решениями Собрания депутатов </w:t>
      </w:r>
      <w:proofErr w:type="spellStart"/>
      <w:r>
        <w:rPr>
          <w:color w:val="000000"/>
          <w:sz w:val="28"/>
          <w:szCs w:val="28"/>
        </w:rPr>
        <w:t>Керчикского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от </w:t>
      </w:r>
      <w:r w:rsidRPr="00D66166">
        <w:rPr>
          <w:color w:val="000000"/>
          <w:sz w:val="28"/>
          <w:szCs w:val="28"/>
        </w:rPr>
        <w:t>2</w:t>
      </w:r>
      <w:r w:rsidR="00E54E9E">
        <w:rPr>
          <w:color w:val="000000"/>
          <w:sz w:val="28"/>
          <w:szCs w:val="28"/>
        </w:rPr>
        <w:t>3</w:t>
      </w:r>
      <w:r w:rsidRPr="00D66166">
        <w:rPr>
          <w:color w:val="000000"/>
          <w:sz w:val="28"/>
          <w:szCs w:val="28"/>
        </w:rPr>
        <w:t>.12.20</w:t>
      </w:r>
      <w:r w:rsidR="00F11DFC" w:rsidRPr="00D66166">
        <w:rPr>
          <w:color w:val="000000"/>
          <w:sz w:val="28"/>
          <w:szCs w:val="28"/>
        </w:rPr>
        <w:t>2</w:t>
      </w:r>
      <w:r w:rsidR="00E54E9E">
        <w:rPr>
          <w:color w:val="000000"/>
          <w:sz w:val="28"/>
          <w:szCs w:val="28"/>
        </w:rPr>
        <w:t>2</w:t>
      </w:r>
      <w:r w:rsidRPr="00D66166">
        <w:rPr>
          <w:color w:val="000000"/>
          <w:sz w:val="28"/>
          <w:szCs w:val="28"/>
        </w:rPr>
        <w:t xml:space="preserve"> №</w:t>
      </w:r>
      <w:r w:rsidR="00E54E9E">
        <w:rPr>
          <w:color w:val="000000"/>
          <w:sz w:val="28"/>
          <w:szCs w:val="28"/>
        </w:rPr>
        <w:t>4</w:t>
      </w:r>
      <w:r w:rsidR="00F11DFC" w:rsidRPr="00D66166">
        <w:rPr>
          <w:color w:val="000000"/>
          <w:sz w:val="28"/>
          <w:szCs w:val="28"/>
        </w:rPr>
        <w:t>1</w:t>
      </w:r>
      <w:r w:rsidRPr="00D66166">
        <w:rPr>
          <w:color w:val="000000"/>
          <w:sz w:val="28"/>
          <w:szCs w:val="28"/>
        </w:rPr>
        <w:t xml:space="preserve"> «О бюджете </w:t>
      </w:r>
      <w:proofErr w:type="spellStart"/>
      <w:r w:rsidRPr="00D66166">
        <w:rPr>
          <w:color w:val="000000"/>
          <w:sz w:val="28"/>
          <w:szCs w:val="28"/>
        </w:rPr>
        <w:t>Керчикского</w:t>
      </w:r>
      <w:proofErr w:type="spellEnd"/>
      <w:r w:rsidRPr="00D66166">
        <w:rPr>
          <w:color w:val="000000"/>
          <w:sz w:val="28"/>
          <w:szCs w:val="28"/>
        </w:rPr>
        <w:t xml:space="preserve"> сельского поселения Октябрьского района на 20</w:t>
      </w:r>
      <w:r w:rsidR="00D66166">
        <w:rPr>
          <w:color w:val="000000"/>
          <w:sz w:val="28"/>
          <w:szCs w:val="28"/>
        </w:rPr>
        <w:t>2</w:t>
      </w:r>
      <w:r w:rsidR="00E54E9E">
        <w:rPr>
          <w:color w:val="000000"/>
          <w:sz w:val="28"/>
          <w:szCs w:val="28"/>
        </w:rPr>
        <w:t>3</w:t>
      </w:r>
      <w:r w:rsidRPr="00D66166">
        <w:rPr>
          <w:color w:val="000000"/>
          <w:sz w:val="28"/>
          <w:szCs w:val="28"/>
        </w:rPr>
        <w:t xml:space="preserve"> год и на</w:t>
      </w:r>
      <w:proofErr w:type="gramEnd"/>
      <w:r w:rsidRPr="00D66166">
        <w:rPr>
          <w:color w:val="000000"/>
          <w:sz w:val="28"/>
          <w:szCs w:val="28"/>
        </w:rPr>
        <w:t xml:space="preserve"> плановый период 202</w:t>
      </w:r>
      <w:r w:rsidR="00E54E9E">
        <w:rPr>
          <w:color w:val="000000"/>
          <w:sz w:val="28"/>
          <w:szCs w:val="28"/>
        </w:rPr>
        <w:t>4</w:t>
      </w:r>
      <w:r w:rsidRPr="00D66166">
        <w:rPr>
          <w:color w:val="000000"/>
          <w:sz w:val="28"/>
          <w:szCs w:val="28"/>
        </w:rPr>
        <w:t xml:space="preserve"> и 202</w:t>
      </w:r>
      <w:r w:rsidR="00E54E9E">
        <w:rPr>
          <w:color w:val="000000"/>
          <w:sz w:val="28"/>
          <w:szCs w:val="28"/>
        </w:rPr>
        <w:t>5</w:t>
      </w:r>
      <w:r w:rsidRPr="00D66166">
        <w:rPr>
          <w:color w:val="000000"/>
          <w:sz w:val="28"/>
          <w:szCs w:val="28"/>
        </w:rPr>
        <w:t xml:space="preserve"> годов»</w:t>
      </w:r>
      <w:r w:rsidR="00E047DE" w:rsidRPr="00D66166">
        <w:rPr>
          <w:color w:val="000000"/>
          <w:sz w:val="28"/>
          <w:szCs w:val="28"/>
        </w:rPr>
        <w:t>,</w:t>
      </w:r>
      <w:r w:rsidRPr="00D66166">
        <w:rPr>
          <w:sz w:val="28"/>
          <w:szCs w:val="28"/>
        </w:rPr>
        <w:t xml:space="preserve"> частью 9 статьи 46 Устава муниципального образования «</w:t>
      </w:r>
      <w:proofErr w:type="spellStart"/>
      <w:r w:rsidRPr="00D66166">
        <w:rPr>
          <w:sz w:val="28"/>
          <w:szCs w:val="28"/>
        </w:rPr>
        <w:t>Керчикское</w:t>
      </w:r>
      <w:proofErr w:type="spellEnd"/>
      <w:r w:rsidRPr="00D66166">
        <w:rPr>
          <w:sz w:val="28"/>
          <w:szCs w:val="28"/>
        </w:rPr>
        <w:t xml:space="preserve">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C35208" w:rsidRDefault="00C35208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C35208">
      <w:pPr>
        <w:ind w:left="851" w:hanging="851"/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C35208">
        <w:rPr>
          <w:sz w:val="28"/>
          <w:szCs w:val="28"/>
          <w:lang w:eastAsia="en-US"/>
        </w:rPr>
        <w:t xml:space="preserve"> 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</w:t>
      </w:r>
      <w:proofErr w:type="spellStart"/>
      <w:r w:rsidR="00CA6660">
        <w:rPr>
          <w:kern w:val="2"/>
          <w:sz w:val="28"/>
          <w:szCs w:val="28"/>
          <w:lang w:eastAsia="en-US"/>
        </w:rPr>
        <w:t>Керчикского</w:t>
      </w:r>
      <w:proofErr w:type="spellEnd"/>
      <w:r w:rsidR="00CA6660">
        <w:rPr>
          <w:kern w:val="2"/>
          <w:sz w:val="28"/>
          <w:szCs w:val="28"/>
          <w:lang w:eastAsia="en-US"/>
        </w:rPr>
        <w:t xml:space="preserve">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proofErr w:type="spellStart"/>
      <w:r w:rsidR="00CA6660">
        <w:rPr>
          <w:kern w:val="2"/>
          <w:sz w:val="28"/>
          <w:szCs w:val="28"/>
        </w:rPr>
        <w:t>Керчикского</w:t>
      </w:r>
      <w:proofErr w:type="spellEnd"/>
      <w:r w:rsidR="00CA6660">
        <w:rPr>
          <w:kern w:val="2"/>
          <w:sz w:val="28"/>
          <w:szCs w:val="28"/>
        </w:rPr>
        <w:t xml:space="preserve">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 xml:space="preserve">службы экономики и финансов </w:t>
      </w:r>
      <w:r w:rsidR="00CA0C0A">
        <w:rPr>
          <w:kern w:val="2"/>
          <w:sz w:val="28"/>
          <w:szCs w:val="28"/>
        </w:rPr>
        <w:t>Жуйкова Н.К.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</w:t>
      </w:r>
      <w:r w:rsidR="00D66166">
        <w:rPr>
          <w:kern w:val="2"/>
          <w:sz w:val="28"/>
          <w:szCs w:val="28"/>
        </w:rPr>
        <w:t xml:space="preserve">       </w:t>
      </w:r>
      <w:r w:rsidR="00122E50">
        <w:rPr>
          <w:kern w:val="2"/>
          <w:sz w:val="28"/>
          <w:szCs w:val="28"/>
        </w:rPr>
        <w:t xml:space="preserve"> </w:t>
      </w:r>
      <w:proofErr w:type="spellStart"/>
      <w:r w:rsidR="00D66166">
        <w:rPr>
          <w:kern w:val="2"/>
          <w:sz w:val="28"/>
          <w:szCs w:val="28"/>
        </w:rPr>
        <w:t>А.В.Палько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="00C35208">
        <w:rPr>
          <w:sz w:val="28"/>
        </w:rPr>
        <w:t>о</w:t>
      </w:r>
      <w:r w:rsidRPr="00FD40F8">
        <w:rPr>
          <w:sz w:val="28"/>
        </w:rPr>
        <w:t>т</w:t>
      </w:r>
      <w:r w:rsidR="00C35208">
        <w:rPr>
          <w:sz w:val="28"/>
        </w:rPr>
        <w:t>__</w:t>
      </w:r>
      <w:r w:rsidR="001047F3">
        <w:rPr>
          <w:sz w:val="28"/>
        </w:rPr>
        <w:t>.</w:t>
      </w:r>
      <w:r w:rsidR="00C35208">
        <w:rPr>
          <w:sz w:val="28"/>
        </w:rPr>
        <w:t>__.____</w:t>
      </w:r>
      <w:r w:rsidRPr="00FD40F8">
        <w:rPr>
          <w:sz w:val="28"/>
        </w:rPr>
        <w:t xml:space="preserve"> № </w:t>
      </w:r>
      <w:r w:rsidR="00C35208">
        <w:rPr>
          <w:sz w:val="28"/>
        </w:rPr>
        <w:t>__</w:t>
      </w:r>
      <w:bookmarkStart w:id="0" w:name="_GoBack"/>
      <w:bookmarkEnd w:id="0"/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вносимые в приложение к постановлению Администрации </w:t>
      </w: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>
        <w:rPr>
          <w:kern w:val="2"/>
          <w:sz w:val="28"/>
          <w:szCs w:val="28"/>
        </w:rPr>
        <w:t xml:space="preserve"> сельского поселения от 26.10.2018 № 115 «Об утверждении муниципальной программы </w:t>
      </w: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proofErr w:type="spellStart"/>
      <w:r>
        <w:rPr>
          <w:bCs/>
          <w:kern w:val="2"/>
          <w:sz w:val="28"/>
          <w:szCs w:val="28"/>
        </w:rPr>
        <w:t>Керчикского</w:t>
      </w:r>
      <w:proofErr w:type="spellEnd"/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1.1. Подраздел «Ресурсное обеспечение муниципальной программы </w:t>
      </w: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>
        <w:rPr>
          <w:kern w:val="2"/>
          <w:sz w:val="28"/>
          <w:szCs w:val="28"/>
        </w:rPr>
        <w:t xml:space="preserve">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</w:t>
            </w:r>
            <w:proofErr w:type="spellStart"/>
            <w:r w:rsidR="007D6FD8">
              <w:rPr>
                <w:kern w:val="2"/>
                <w:sz w:val="28"/>
                <w:szCs w:val="28"/>
              </w:rPr>
              <w:t>Керчикского</w:t>
            </w:r>
            <w:proofErr w:type="spellEnd"/>
            <w:r w:rsidR="007D6FD8">
              <w:rPr>
                <w:kern w:val="2"/>
                <w:sz w:val="28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54E9E">
              <w:rPr>
                <w:kern w:val="2"/>
                <w:sz w:val="28"/>
                <w:szCs w:val="28"/>
                <w:lang w:eastAsia="en-US"/>
              </w:rPr>
              <w:t>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Pr="00FD40F8" w:rsidRDefault="00E24B9F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24B9F" w:rsidRDefault="00E24B9F" w:rsidP="00E24B9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122E50" w:rsidRPr="00FD40F8" w:rsidRDefault="00122E50" w:rsidP="00E24B9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EB4A63">
              <w:rPr>
                <w:kern w:val="2"/>
                <w:sz w:val="28"/>
                <w:szCs w:val="28"/>
                <w:lang w:eastAsia="en-US"/>
              </w:rPr>
              <w:t xml:space="preserve"> 14241,7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EB4A63" w:rsidRPr="00FD40F8" w:rsidRDefault="00122E50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="00EB4A63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Default="00EB4A63" w:rsidP="00EB4A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122E50" w:rsidRPr="00FD40F8" w:rsidRDefault="00122E50" w:rsidP="00E24B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EB4A63" w:rsidRPr="00FD40F8" w:rsidRDefault="00122E50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="00EB4A63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Default="00EB4A63" w:rsidP="00EB4A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830FB1" w:rsidRPr="00FD40F8" w:rsidRDefault="00830FB1" w:rsidP="00E24B9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14241,7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EB4A63" w:rsidRPr="00FD40F8" w:rsidRDefault="00830FB1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EB4A63">
              <w:rPr>
                <w:kern w:val="2"/>
                <w:sz w:val="28"/>
                <w:szCs w:val="28"/>
                <w:lang w:eastAsia="en-US"/>
              </w:rPr>
              <w:t>81715,5</w:t>
            </w:r>
            <w:r w:rsidR="00EB4A63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4449,1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4966,4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11323,1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30000,8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8529,4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3650,9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3045,8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Pr="00FD40F8" w:rsidRDefault="00EB4A63" w:rsidP="00EB4A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B4A63" w:rsidRDefault="00EB4A63" w:rsidP="00EB4A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</w:p>
          <w:p w:rsidR="00122E50" w:rsidRPr="00FD40F8" w:rsidRDefault="00122E50" w:rsidP="005A0F40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3. Приложение № 3 к муниципальной программе </w:t>
      </w: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4. Приложение № 4 к муниципальной программе </w:t>
      </w: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headerReference w:type="default" r:id="rId10"/>
          <w:footerReference w:type="default" r:id="rId11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122E50" w:rsidP="00D8477D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 w:rsidR="007639E7">
        <w:rPr>
          <w:kern w:val="2"/>
          <w:sz w:val="28"/>
          <w:szCs w:val="28"/>
        </w:rPr>
        <w:t xml:space="preserve"> сельского поселения</w:t>
      </w:r>
    </w:p>
    <w:p w:rsidR="007639E7" w:rsidRPr="00FD40F8" w:rsidRDefault="007639E7" w:rsidP="00D8477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D8477D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proofErr w:type="spellStart"/>
      <w:r w:rsidR="00B57F94">
        <w:rPr>
          <w:kern w:val="2"/>
          <w:sz w:val="28"/>
          <w:szCs w:val="28"/>
        </w:rPr>
        <w:t>Керчикского</w:t>
      </w:r>
      <w:proofErr w:type="spellEnd"/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7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EB4A63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5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EB4A63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7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EB4A63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EB4A63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5617B3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617B3">
              <w:rPr>
                <w:rFonts w:ascii="Times New Roman" w:hAnsi="Times New Roman" w:cs="Times New Roman"/>
                <w:kern w:val="2"/>
              </w:rPr>
              <w:t>81715,5</w:t>
            </w:r>
          </w:p>
        </w:tc>
        <w:tc>
          <w:tcPr>
            <w:tcW w:w="778" w:type="dxa"/>
          </w:tcPr>
          <w:p w:rsidR="00122E50" w:rsidRPr="002076AD" w:rsidRDefault="004657DC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122E50" w:rsidRPr="002205F8" w:rsidRDefault="00860CD7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122E50" w:rsidRPr="002205F8" w:rsidRDefault="005A0EF5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122E50" w:rsidRPr="00EB4A63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707" w:type="dxa"/>
          </w:tcPr>
          <w:p w:rsidR="00122E50" w:rsidRPr="00EB4A63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709" w:type="dxa"/>
          </w:tcPr>
          <w:p w:rsidR="00122E50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122E50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5617B3" w:rsidRPr="00EE2DD0" w:rsidTr="00EB4A63">
        <w:tc>
          <w:tcPr>
            <w:tcW w:w="2410" w:type="dxa"/>
            <w:vMerge w:val="restart"/>
          </w:tcPr>
          <w:p w:rsidR="005617B3" w:rsidRPr="002076AD" w:rsidRDefault="005617B3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5617B3" w:rsidRPr="002076AD" w:rsidRDefault="005617B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617B3">
              <w:rPr>
                <w:rFonts w:ascii="Times New Roman" w:hAnsi="Times New Roman" w:cs="Times New Roman"/>
                <w:kern w:val="2"/>
              </w:rPr>
              <w:t>81715,5</w:t>
            </w:r>
          </w:p>
        </w:tc>
        <w:tc>
          <w:tcPr>
            <w:tcW w:w="778" w:type="dxa"/>
          </w:tcPr>
          <w:p w:rsidR="005617B3" w:rsidRPr="002076AD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5617B3" w:rsidRPr="002205F8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5617B3" w:rsidRPr="002205F8" w:rsidRDefault="005617B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5617B3" w:rsidRPr="00EB4A63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707" w:type="dxa"/>
          </w:tcPr>
          <w:p w:rsidR="005617B3" w:rsidRDefault="005617B3" w:rsidP="00EB4A63">
            <w:pPr>
              <w:ind w:right="-108"/>
            </w:pPr>
            <w:r w:rsidRPr="00C11FC2">
              <w:rPr>
                <w:kern w:val="2"/>
                <w:sz w:val="18"/>
                <w:szCs w:val="18"/>
              </w:rPr>
              <w:t>8529,</w:t>
            </w:r>
            <w:r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5617B3" w:rsidRPr="00EE2DD0" w:rsidTr="00EB4A63">
        <w:tc>
          <w:tcPr>
            <w:tcW w:w="2410" w:type="dxa"/>
            <w:vMerge/>
          </w:tcPr>
          <w:p w:rsidR="005617B3" w:rsidRPr="002076AD" w:rsidRDefault="005617B3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5617B3" w:rsidRPr="007578C8" w:rsidRDefault="005617B3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5617B3" w:rsidRPr="002076AD" w:rsidRDefault="005617B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5617B3" w:rsidRPr="002076AD" w:rsidRDefault="005617B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5617B3">
              <w:rPr>
                <w:rFonts w:ascii="Times New Roman" w:hAnsi="Times New Roman" w:cs="Times New Roman"/>
                <w:kern w:val="2"/>
              </w:rPr>
              <w:t>81715,5</w:t>
            </w:r>
          </w:p>
        </w:tc>
        <w:tc>
          <w:tcPr>
            <w:tcW w:w="778" w:type="dxa"/>
          </w:tcPr>
          <w:p w:rsidR="005617B3" w:rsidRPr="002076AD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782" w:type="dxa"/>
          </w:tcPr>
          <w:p w:rsidR="005617B3" w:rsidRPr="002205F8" w:rsidRDefault="005617B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5617B3" w:rsidRPr="002205F8" w:rsidRDefault="005617B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09" w:type="dxa"/>
          </w:tcPr>
          <w:p w:rsidR="005617B3" w:rsidRPr="00EB4A63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707" w:type="dxa"/>
          </w:tcPr>
          <w:p w:rsidR="005617B3" w:rsidRDefault="005617B3" w:rsidP="00EB4A63">
            <w:pPr>
              <w:ind w:right="-108"/>
            </w:pPr>
            <w:r w:rsidRPr="00C11FC2">
              <w:rPr>
                <w:kern w:val="2"/>
                <w:sz w:val="18"/>
                <w:szCs w:val="18"/>
              </w:rPr>
              <w:t>8529,4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617B3" w:rsidRPr="002205F8" w:rsidRDefault="005617B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617B3" w:rsidRPr="002205F8" w:rsidRDefault="005617B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EB4A63" w:rsidRPr="00EE2DD0" w:rsidTr="00EB4A63">
        <w:tc>
          <w:tcPr>
            <w:tcW w:w="2410" w:type="dxa"/>
          </w:tcPr>
          <w:p w:rsidR="00EB4A63" w:rsidRPr="004E2B06" w:rsidRDefault="00EB4A63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EB4A63" w:rsidRPr="00760B9C" w:rsidRDefault="00EB4A63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 xml:space="preserve">Обеспечение разнообразия и доступности культурных услуг и создания условий для творческой самореализации </w:t>
            </w:r>
            <w:r w:rsidRPr="004E2B06">
              <w:rPr>
                <w:rFonts w:eastAsia="Calibri"/>
                <w:lang w:eastAsia="en-US"/>
              </w:rPr>
              <w:lastRenderedPageBreak/>
              <w:t>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EB4A63" w:rsidRPr="007578C8" w:rsidRDefault="00EB4A63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B4A63" w:rsidRPr="002076AD" w:rsidRDefault="00EB4A6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EB4A63" w:rsidRPr="002076AD" w:rsidRDefault="00EB4A6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EB4A63" w:rsidRPr="00641D1B" w:rsidRDefault="00EB4A63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041002</w:t>
            </w:r>
            <w:r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EB4A63" w:rsidRPr="002076AD" w:rsidRDefault="00EB4A63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EB4A63" w:rsidRPr="00B21931" w:rsidRDefault="005617B3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50260,7</w:t>
            </w:r>
          </w:p>
        </w:tc>
        <w:tc>
          <w:tcPr>
            <w:tcW w:w="778" w:type="dxa"/>
          </w:tcPr>
          <w:p w:rsidR="00EB4A63" w:rsidRPr="002076AD" w:rsidRDefault="00EB4A63" w:rsidP="00EB23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4340,1</w:t>
            </w:r>
          </w:p>
        </w:tc>
        <w:tc>
          <w:tcPr>
            <w:tcW w:w="782" w:type="dxa"/>
          </w:tcPr>
          <w:p w:rsidR="00EB4A63" w:rsidRPr="002205F8" w:rsidRDefault="00EB4A63" w:rsidP="008577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08" w:type="dxa"/>
          </w:tcPr>
          <w:p w:rsidR="00EB4A63" w:rsidRPr="002205F8" w:rsidRDefault="00EB4A63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4659,8</w:t>
            </w:r>
          </w:p>
        </w:tc>
        <w:tc>
          <w:tcPr>
            <w:tcW w:w="709" w:type="dxa"/>
          </w:tcPr>
          <w:p w:rsidR="00EB4A63" w:rsidRPr="002205F8" w:rsidRDefault="00EB4A63" w:rsidP="00F11DFC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5318,3</w:t>
            </w:r>
          </w:p>
        </w:tc>
        <w:tc>
          <w:tcPr>
            <w:tcW w:w="707" w:type="dxa"/>
          </w:tcPr>
          <w:p w:rsidR="00EB4A63" w:rsidRDefault="00F01B5C" w:rsidP="00F01B5C">
            <w:pPr>
              <w:ind w:right="-108"/>
            </w:pPr>
            <w:r>
              <w:rPr>
                <w:kern w:val="2"/>
                <w:sz w:val="18"/>
                <w:szCs w:val="18"/>
              </w:rPr>
              <w:t>4759,4</w:t>
            </w:r>
          </w:p>
        </w:tc>
        <w:tc>
          <w:tcPr>
            <w:tcW w:w="709" w:type="dxa"/>
          </w:tcPr>
          <w:p w:rsidR="00EB4A63" w:rsidRPr="002205F8" w:rsidRDefault="00EB4A6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EB4A63" w:rsidRPr="002205F8" w:rsidRDefault="00EB4A6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709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4A63" w:rsidRPr="002205F8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EB4A63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EB4A63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EB4A63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 xml:space="preserve">. Охрана и сохранение памятников расположенных на территории </w:t>
            </w:r>
            <w:proofErr w:type="spellStart"/>
            <w:r w:rsidRPr="00F340C5">
              <w:rPr>
                <w:kern w:val="2"/>
              </w:rPr>
              <w:t>Керчикского</w:t>
            </w:r>
            <w:proofErr w:type="spellEnd"/>
            <w:r w:rsidRPr="00F340C5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78" w:type="dxa"/>
          </w:tcPr>
          <w:p w:rsidR="00762381" w:rsidRPr="002076AD" w:rsidRDefault="00E746B8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</w:t>
            </w:r>
            <w:r w:rsidR="00C06625">
              <w:rPr>
                <w:rFonts w:ascii="Times New Roman" w:hAnsi="Times New Roman" w:cs="Times New Roman"/>
                <w:kern w:val="2"/>
              </w:rPr>
              <w:t>09</w:t>
            </w:r>
            <w:r>
              <w:rPr>
                <w:rFonts w:ascii="Times New Roman" w:hAnsi="Times New Roman" w:cs="Times New Roman"/>
                <w:kern w:val="2"/>
              </w:rPr>
              <w:t>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7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110901" w:rsidRPr="00EE2DD0" w:rsidTr="00EB4A63">
        <w:tc>
          <w:tcPr>
            <w:tcW w:w="2410" w:type="dxa"/>
          </w:tcPr>
          <w:p w:rsidR="00110901" w:rsidRPr="00F340C5" w:rsidRDefault="00B21931" w:rsidP="00B21931">
            <w:pPr>
              <w:widowControl w:val="0"/>
              <w:jc w:val="both"/>
              <w:rPr>
                <w:kern w:val="2"/>
                <w:lang w:eastAsia="en-US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 w:rsidRPr="00B21931">
              <w:rPr>
                <w:kern w:val="2"/>
              </w:rPr>
              <w:t>5</w:t>
            </w:r>
            <w:r>
              <w:rPr>
                <w:kern w:val="2"/>
              </w:rPr>
              <w:t xml:space="preserve">. </w:t>
            </w:r>
            <w:r w:rsidRPr="00B21931">
              <w:rPr>
                <w:kern w:val="2"/>
                <w:lang w:eastAsia="en-US"/>
              </w:rPr>
              <w:t>Капитальный ремонт памятника</w:t>
            </w:r>
          </w:p>
        </w:tc>
        <w:tc>
          <w:tcPr>
            <w:tcW w:w="1491" w:type="dxa"/>
          </w:tcPr>
          <w:p w:rsidR="00110901" w:rsidRPr="007578C8" w:rsidRDefault="00B2193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10901" w:rsidRDefault="00B2193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10901" w:rsidRDefault="00B2193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10901" w:rsidRPr="00B21931" w:rsidRDefault="00B2193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</w:t>
            </w:r>
            <w:r w:rsidRPr="00B21931">
              <w:rPr>
                <w:rFonts w:ascii="Times New Roman" w:hAnsi="Times New Roman" w:cs="Times New Roman"/>
                <w:kern w:val="2"/>
              </w:rPr>
              <w:t>2990</w:t>
            </w:r>
          </w:p>
        </w:tc>
        <w:tc>
          <w:tcPr>
            <w:tcW w:w="568" w:type="dxa"/>
          </w:tcPr>
          <w:p w:rsidR="00110901" w:rsidRPr="00B21931" w:rsidRDefault="00B2193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3" w:type="dxa"/>
          </w:tcPr>
          <w:p w:rsidR="00110901" w:rsidRPr="00EB4A63" w:rsidRDefault="00EB4A63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2310,9</w:t>
            </w:r>
          </w:p>
        </w:tc>
        <w:tc>
          <w:tcPr>
            <w:tcW w:w="778" w:type="dxa"/>
          </w:tcPr>
          <w:p w:rsidR="00110901" w:rsidRPr="00B21931" w:rsidRDefault="00B21931" w:rsidP="00B21931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10901" w:rsidRPr="00B21931" w:rsidRDefault="00E24B9F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10901" w:rsidRPr="00B21931" w:rsidRDefault="00B2193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10901" w:rsidRPr="00EB4A63" w:rsidRDefault="00EB4A63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2310,9</w:t>
            </w:r>
          </w:p>
        </w:tc>
        <w:tc>
          <w:tcPr>
            <w:tcW w:w="707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110901" w:rsidRPr="002076AD" w:rsidRDefault="0011090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777767" w:rsidRPr="00EE2DD0" w:rsidTr="00EB4A63">
        <w:tc>
          <w:tcPr>
            <w:tcW w:w="2410" w:type="dxa"/>
          </w:tcPr>
          <w:p w:rsidR="00777767" w:rsidRPr="00F340C5" w:rsidRDefault="00777767" w:rsidP="00B21931">
            <w:pPr>
              <w:widowControl w:val="0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 w:rsidR="00B21931">
              <w:rPr>
                <w:kern w:val="2"/>
              </w:rPr>
              <w:t>6</w:t>
            </w:r>
            <w:r w:rsidRPr="00F340C5">
              <w:rPr>
                <w:kern w:val="2"/>
              </w:rPr>
              <w:t xml:space="preserve">. </w:t>
            </w:r>
            <w:r>
              <w:rPr>
                <w:kern w:val="2"/>
              </w:rPr>
              <w:t xml:space="preserve"> Газификация учреждений культуры</w:t>
            </w:r>
          </w:p>
        </w:tc>
        <w:tc>
          <w:tcPr>
            <w:tcW w:w="1491" w:type="dxa"/>
          </w:tcPr>
          <w:p w:rsidR="00777767" w:rsidRPr="007578C8" w:rsidRDefault="00777767" w:rsidP="005A0F40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77767" w:rsidRPr="002076AD" w:rsidRDefault="00777767" w:rsidP="00777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0410020280</w:t>
            </w:r>
          </w:p>
        </w:tc>
        <w:tc>
          <w:tcPr>
            <w:tcW w:w="568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3" w:type="dxa"/>
          </w:tcPr>
          <w:p w:rsidR="00777767" w:rsidRPr="002076AD" w:rsidRDefault="00777767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6663,3</w:t>
            </w:r>
          </w:p>
        </w:tc>
        <w:tc>
          <w:tcPr>
            <w:tcW w:w="778" w:type="dxa"/>
          </w:tcPr>
          <w:p w:rsidR="00777767" w:rsidRPr="002076AD" w:rsidRDefault="00E24B9F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77767" w:rsidRPr="002076AD" w:rsidRDefault="00E24B9F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6663,3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77767" w:rsidRPr="002076AD" w:rsidRDefault="00777767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B21931" w:rsidRPr="00EE2DD0" w:rsidTr="00EB4A63">
        <w:tc>
          <w:tcPr>
            <w:tcW w:w="2410" w:type="dxa"/>
          </w:tcPr>
          <w:p w:rsidR="00B21931" w:rsidRPr="00F340C5" w:rsidRDefault="00B21931" w:rsidP="00B21931">
            <w:pPr>
              <w:widowControl w:val="0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lastRenderedPageBreak/>
              <w:t xml:space="preserve">Основное мероприятие 1.7. </w:t>
            </w:r>
            <w:r w:rsidRPr="00B21931">
              <w:rPr>
                <w:kern w:val="2"/>
                <w:lang w:eastAsia="en-US"/>
              </w:rPr>
              <w:t xml:space="preserve">Капитальный ремонт здания СДК </w:t>
            </w:r>
            <w:proofErr w:type="spellStart"/>
            <w:r w:rsidRPr="00B21931">
              <w:rPr>
                <w:kern w:val="2"/>
                <w:lang w:eastAsia="en-US"/>
              </w:rPr>
              <w:t>х</w:t>
            </w:r>
            <w:proofErr w:type="gramStart"/>
            <w:r w:rsidRPr="00B21931">
              <w:rPr>
                <w:kern w:val="2"/>
                <w:lang w:eastAsia="en-US"/>
              </w:rPr>
              <w:t>.К</w:t>
            </w:r>
            <w:proofErr w:type="gramEnd"/>
            <w:r w:rsidRPr="00B21931">
              <w:rPr>
                <w:kern w:val="2"/>
                <w:lang w:eastAsia="en-US"/>
              </w:rPr>
              <w:t>ерчик-Савров</w:t>
            </w:r>
            <w:proofErr w:type="spellEnd"/>
          </w:p>
        </w:tc>
        <w:tc>
          <w:tcPr>
            <w:tcW w:w="1491" w:type="dxa"/>
          </w:tcPr>
          <w:p w:rsidR="00B21931" w:rsidRPr="007578C8" w:rsidRDefault="00B21931" w:rsidP="005A0F40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B21931" w:rsidRPr="00B21931" w:rsidRDefault="00B21931" w:rsidP="007777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S3290</w:t>
            </w:r>
          </w:p>
        </w:tc>
        <w:tc>
          <w:tcPr>
            <w:tcW w:w="568" w:type="dxa"/>
          </w:tcPr>
          <w:p w:rsidR="00B21931" w:rsidRP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3" w:type="dxa"/>
          </w:tcPr>
          <w:p w:rsidR="00B21931" w:rsidRPr="00EB4A63" w:rsidRDefault="00EB4A63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18149,2</w:t>
            </w:r>
          </w:p>
        </w:tc>
        <w:tc>
          <w:tcPr>
            <w:tcW w:w="778" w:type="dxa"/>
          </w:tcPr>
          <w:p w:rsidR="00B21931" w:rsidRP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82" w:type="dxa"/>
          </w:tcPr>
          <w:p w:rsidR="00B21931" w:rsidRPr="00B21931" w:rsidRDefault="00B21931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B21931" w:rsidRPr="00B21931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9" w:type="dxa"/>
          </w:tcPr>
          <w:p w:rsidR="00B21931" w:rsidRPr="00B21931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</w:rPr>
              <w:t>18149,2</w:t>
            </w:r>
          </w:p>
        </w:tc>
        <w:tc>
          <w:tcPr>
            <w:tcW w:w="707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B21931" w:rsidRPr="002076AD" w:rsidRDefault="00B21931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  <w:tr w:rsidR="00EB4A63" w:rsidRPr="00EE2DD0" w:rsidTr="00EB4A63">
        <w:tc>
          <w:tcPr>
            <w:tcW w:w="2410" w:type="dxa"/>
          </w:tcPr>
          <w:p w:rsidR="00EB4A63" w:rsidRPr="00F340C5" w:rsidRDefault="00EB4A63" w:rsidP="00EB4A63">
            <w:pPr>
              <w:widowControl w:val="0"/>
              <w:jc w:val="both"/>
              <w:rPr>
                <w:kern w:val="2"/>
                <w:lang w:eastAsia="en-US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 xml:space="preserve">8. </w:t>
            </w:r>
            <w:r>
              <w:rPr>
                <w:kern w:val="2"/>
                <w:lang w:eastAsia="en-US"/>
              </w:rPr>
              <w:t>Увеличение материально-технической базы</w:t>
            </w:r>
          </w:p>
        </w:tc>
        <w:tc>
          <w:tcPr>
            <w:tcW w:w="1491" w:type="dxa"/>
          </w:tcPr>
          <w:p w:rsidR="00EB4A63" w:rsidRPr="007578C8" w:rsidRDefault="00EB4A63" w:rsidP="00707E01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EB4A63" w:rsidRDefault="00EB4A6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EB4A63" w:rsidRDefault="00EB4A6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EB4A63" w:rsidRPr="00B21931" w:rsidRDefault="00EB4A63" w:rsidP="00141FB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</w:t>
            </w:r>
            <w:r w:rsidR="00141FBD">
              <w:rPr>
                <w:rFonts w:ascii="Times New Roman" w:hAnsi="Times New Roman" w:cs="Times New Roman"/>
                <w:kern w:val="2"/>
              </w:rPr>
              <w:t>4670</w:t>
            </w:r>
          </w:p>
        </w:tc>
        <w:tc>
          <w:tcPr>
            <w:tcW w:w="568" w:type="dxa"/>
          </w:tcPr>
          <w:p w:rsidR="00EB4A63" w:rsidRPr="00B21931" w:rsidRDefault="00141FBD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612</w:t>
            </w:r>
          </w:p>
        </w:tc>
        <w:tc>
          <w:tcPr>
            <w:tcW w:w="993" w:type="dxa"/>
          </w:tcPr>
          <w:p w:rsidR="00EB4A63" w:rsidRPr="00EB4A63" w:rsidRDefault="00141FBD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3822,0</w:t>
            </w:r>
          </w:p>
        </w:tc>
        <w:tc>
          <w:tcPr>
            <w:tcW w:w="778" w:type="dxa"/>
          </w:tcPr>
          <w:p w:rsidR="00EB4A63" w:rsidRPr="00B21931" w:rsidRDefault="00EB4A63" w:rsidP="00707E01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EB4A63" w:rsidRPr="00B21931" w:rsidRDefault="00EB4A63" w:rsidP="00707E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EB4A63" w:rsidRPr="00B21931" w:rsidRDefault="00EB4A63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B21931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EB4A63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7" w:type="dxa"/>
          </w:tcPr>
          <w:p w:rsidR="00EB4A63" w:rsidRPr="002076AD" w:rsidRDefault="00141FBD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3822,0</w:t>
            </w: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EB4A63" w:rsidRPr="002076AD" w:rsidRDefault="00EB4A63" w:rsidP="005A0F40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proofErr w:type="spellStart"/>
      <w:r>
        <w:rPr>
          <w:kern w:val="2"/>
          <w:sz w:val="28"/>
          <w:szCs w:val="28"/>
        </w:rPr>
        <w:t>Керчикского</w:t>
      </w:r>
      <w:proofErr w:type="spellEnd"/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proofErr w:type="spellStart"/>
      <w:r w:rsidR="00B57F94">
        <w:rPr>
          <w:kern w:val="2"/>
          <w:sz w:val="28"/>
          <w:szCs w:val="28"/>
        </w:rPr>
        <w:t>Керчикского</w:t>
      </w:r>
      <w:proofErr w:type="spellEnd"/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780"/>
        <w:gridCol w:w="786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141FBD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proofErr w:type="gramStart"/>
            <w:r w:rsidRPr="002076AD">
              <w:rPr>
                <w:kern w:val="2"/>
              </w:rPr>
              <w:t>п</w:t>
            </w:r>
            <w:proofErr w:type="gramEnd"/>
            <w:r w:rsidRPr="002076AD">
              <w:rPr>
                <w:kern w:val="2"/>
              </w:rPr>
              <w:t>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520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141FBD" w:rsidRPr="00CE7071" w:rsidTr="00141FBD">
        <w:trPr>
          <w:jc w:val="center"/>
        </w:trPr>
        <w:tc>
          <w:tcPr>
            <w:tcW w:w="424" w:type="dxa"/>
            <w:vMerge w:val="restart"/>
          </w:tcPr>
          <w:p w:rsidR="00141FBD" w:rsidRPr="002076AD" w:rsidRDefault="00141FB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141FBD" w:rsidRPr="002076AD" w:rsidRDefault="00141FB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141FBD" w:rsidRPr="002076AD" w:rsidRDefault="00141FB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141FBD" w:rsidRPr="002076AD" w:rsidRDefault="00141FBD" w:rsidP="0041378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141FBD" w:rsidRPr="002076AD" w:rsidRDefault="00141FBD" w:rsidP="00C066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687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141FBD" w:rsidRPr="002205F8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245FF9" w:rsidP="00B91086">
            <w:pPr>
              <w:jc w:val="center"/>
            </w:pPr>
            <w:r>
              <w:rPr>
                <w:kern w:val="2"/>
              </w:rPr>
              <w:t>1892,9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86" w:type="dxa"/>
          </w:tcPr>
          <w:p w:rsidR="00122E50" w:rsidRPr="002076AD" w:rsidRDefault="00245FF9" w:rsidP="00B91086">
            <w:pPr>
              <w:jc w:val="center"/>
            </w:pPr>
            <w:r>
              <w:rPr>
                <w:kern w:val="2"/>
              </w:rPr>
              <w:t>14629,4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A3C16" w:rsidRPr="00CE7071" w:rsidTr="00141FBD">
        <w:trPr>
          <w:jc w:val="center"/>
        </w:trPr>
        <w:tc>
          <w:tcPr>
            <w:tcW w:w="424" w:type="dxa"/>
            <w:vMerge/>
          </w:tcPr>
          <w:p w:rsidR="005A3C16" w:rsidRPr="002076AD" w:rsidRDefault="005A3C16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5A3C16" w:rsidRPr="002076AD" w:rsidRDefault="005A3C16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5A3C16" w:rsidRPr="002076AD" w:rsidRDefault="005A3C16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5A3C16" w:rsidRPr="002076AD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5A3C16" w:rsidRPr="002076AD" w:rsidRDefault="005A3C16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5A3C16" w:rsidRPr="002205F8" w:rsidRDefault="005A3C16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5A3C16" w:rsidRPr="002205F8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5A3C16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13478,5</w:t>
            </w:r>
          </w:p>
        </w:tc>
        <w:tc>
          <w:tcPr>
            <w:tcW w:w="687" w:type="dxa"/>
          </w:tcPr>
          <w:p w:rsidR="005A3C16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5A3C16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A3C16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3C16" w:rsidRPr="002205F8" w:rsidRDefault="005A3C16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41FBD" w:rsidRPr="00CE7071" w:rsidTr="00141FBD">
        <w:trPr>
          <w:jc w:val="center"/>
        </w:trPr>
        <w:tc>
          <w:tcPr>
            <w:tcW w:w="424" w:type="dxa"/>
            <w:vMerge w:val="restart"/>
          </w:tcPr>
          <w:p w:rsidR="00141FBD" w:rsidRPr="002076AD" w:rsidRDefault="00141FB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141FBD" w:rsidRPr="002076AD" w:rsidRDefault="00141FB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141FBD" w:rsidRPr="002076AD" w:rsidRDefault="00141FB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141FBD" w:rsidRPr="002076AD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141FBD" w:rsidRPr="002076AD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141FBD" w:rsidRPr="002205F8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141FBD" w:rsidRPr="002205F8" w:rsidRDefault="00141FBD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30000,8</w:t>
            </w:r>
          </w:p>
        </w:tc>
        <w:tc>
          <w:tcPr>
            <w:tcW w:w="687" w:type="dxa"/>
          </w:tcPr>
          <w:p w:rsidR="00141FBD" w:rsidRPr="00EB4A63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141FBD" w:rsidRPr="002205F8" w:rsidRDefault="00141FBD" w:rsidP="00707E01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41FBD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141FBD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6" w:type="dxa"/>
          </w:tcPr>
          <w:p w:rsidR="00762381" w:rsidRPr="002076AD" w:rsidRDefault="00245FF9" w:rsidP="00225880">
            <w:pPr>
              <w:jc w:val="center"/>
            </w:pPr>
            <w:r>
              <w:rPr>
                <w:kern w:val="2"/>
              </w:rPr>
              <w:t>1892,9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141FBD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86" w:type="dxa"/>
          </w:tcPr>
          <w:p w:rsidR="00762381" w:rsidRPr="002076AD" w:rsidRDefault="00245FF9" w:rsidP="00225880">
            <w:pPr>
              <w:jc w:val="center"/>
            </w:pPr>
            <w:r>
              <w:rPr>
                <w:kern w:val="2"/>
              </w:rPr>
              <w:t>14629,4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141FBD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80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5A0EF5" w:rsidRPr="00CE7071" w:rsidTr="00141FBD">
        <w:trPr>
          <w:jc w:val="center"/>
        </w:trPr>
        <w:tc>
          <w:tcPr>
            <w:tcW w:w="424" w:type="dxa"/>
            <w:vMerge/>
          </w:tcPr>
          <w:p w:rsidR="005A0EF5" w:rsidRPr="002076AD" w:rsidRDefault="005A0EF5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5A0EF5" w:rsidRPr="002076AD" w:rsidRDefault="005A0EF5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5A0EF5" w:rsidRPr="002076AD" w:rsidRDefault="005A0EF5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5A0EF5" w:rsidRPr="002076AD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49653,0</w:t>
            </w:r>
          </w:p>
        </w:tc>
        <w:tc>
          <w:tcPr>
            <w:tcW w:w="748" w:type="dxa"/>
          </w:tcPr>
          <w:p w:rsidR="005A0EF5" w:rsidRPr="002076AD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4449,1</w:t>
            </w:r>
          </w:p>
        </w:tc>
        <w:tc>
          <w:tcPr>
            <w:tcW w:w="688" w:type="dxa"/>
          </w:tcPr>
          <w:p w:rsidR="005A0EF5" w:rsidRPr="002205F8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4966,4</w:t>
            </w:r>
          </w:p>
        </w:tc>
        <w:tc>
          <w:tcPr>
            <w:tcW w:w="780" w:type="dxa"/>
          </w:tcPr>
          <w:p w:rsidR="005A0EF5" w:rsidRPr="002205F8" w:rsidRDefault="005A0EF5" w:rsidP="005A0F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11323,1</w:t>
            </w:r>
          </w:p>
        </w:tc>
        <w:tc>
          <w:tcPr>
            <w:tcW w:w="786" w:type="dxa"/>
          </w:tcPr>
          <w:p w:rsidR="005A0EF5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13478,5</w:t>
            </w:r>
          </w:p>
        </w:tc>
        <w:tc>
          <w:tcPr>
            <w:tcW w:w="687" w:type="dxa"/>
          </w:tcPr>
          <w:p w:rsidR="005A0EF5" w:rsidRPr="002205F8" w:rsidRDefault="005617B3" w:rsidP="00F11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8529,4</w:t>
            </w:r>
          </w:p>
        </w:tc>
        <w:tc>
          <w:tcPr>
            <w:tcW w:w="676" w:type="dxa"/>
          </w:tcPr>
          <w:p w:rsidR="005A0EF5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3650,9</w:t>
            </w:r>
          </w:p>
        </w:tc>
        <w:tc>
          <w:tcPr>
            <w:tcW w:w="709" w:type="dxa"/>
          </w:tcPr>
          <w:p w:rsidR="005A0EF5" w:rsidRPr="002205F8" w:rsidRDefault="00141FBD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3045,8</w:t>
            </w:r>
          </w:p>
        </w:tc>
        <w:tc>
          <w:tcPr>
            <w:tcW w:w="693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5A0EF5" w:rsidRPr="002205F8" w:rsidRDefault="005A0EF5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141FBD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0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6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</w:p>
    <w:sectPr w:rsidR="00122E50" w:rsidSect="000C7AB7">
      <w:footerReference w:type="even" r:id="rId12"/>
      <w:footerReference w:type="default" r:id="rId13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BF0" w:rsidRDefault="000E1BF0">
      <w:r>
        <w:separator/>
      </w:r>
    </w:p>
  </w:endnote>
  <w:endnote w:type="continuationSeparator" w:id="0">
    <w:p w:rsidR="000E1BF0" w:rsidRDefault="000E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E" w:rsidRDefault="00E54E9E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35208">
      <w:rPr>
        <w:rStyle w:val="ab"/>
        <w:noProof/>
      </w:rPr>
      <w:t>1</w:t>
    </w:r>
    <w:r>
      <w:rPr>
        <w:rStyle w:val="ab"/>
      </w:rPr>
      <w:fldChar w:fldCharType="end"/>
    </w:r>
  </w:p>
  <w:p w:rsidR="00E54E9E" w:rsidRPr="00596B24" w:rsidRDefault="00E54E9E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E" w:rsidRDefault="00E54E9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54E9E" w:rsidRDefault="00E54E9E">
    <w:pPr>
      <w:pStyle w:val="a7"/>
      <w:ind w:right="360"/>
    </w:pPr>
  </w:p>
  <w:p w:rsidR="00E54E9E" w:rsidRDefault="00E54E9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E" w:rsidRDefault="00E54E9E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35208">
      <w:rPr>
        <w:rStyle w:val="ab"/>
        <w:noProof/>
      </w:rPr>
      <w:t>7</w:t>
    </w:r>
    <w:r>
      <w:rPr>
        <w:rStyle w:val="ab"/>
      </w:rPr>
      <w:fldChar w:fldCharType="end"/>
    </w:r>
  </w:p>
  <w:p w:rsidR="00E54E9E" w:rsidRPr="0046334D" w:rsidRDefault="00E54E9E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BF0" w:rsidRDefault="000E1BF0">
      <w:r>
        <w:separator/>
      </w:r>
    </w:p>
  </w:footnote>
  <w:footnote w:type="continuationSeparator" w:id="0">
    <w:p w:rsidR="000E1BF0" w:rsidRDefault="000E1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08" w:rsidRPr="00C35208" w:rsidRDefault="00C35208" w:rsidP="00C35208">
    <w:pPr>
      <w:pStyle w:val="a9"/>
      <w:jc w:val="right"/>
      <w:rPr>
        <w:sz w:val="28"/>
        <w:szCs w:val="28"/>
      </w:rPr>
    </w:pPr>
    <w:r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37BC"/>
    <w:rsid w:val="000A726F"/>
    <w:rsid w:val="000B23B9"/>
    <w:rsid w:val="000B4002"/>
    <w:rsid w:val="000B4C5D"/>
    <w:rsid w:val="000B6539"/>
    <w:rsid w:val="000B66C7"/>
    <w:rsid w:val="000C15AA"/>
    <w:rsid w:val="000C430D"/>
    <w:rsid w:val="000C7AB7"/>
    <w:rsid w:val="000D2245"/>
    <w:rsid w:val="000E0044"/>
    <w:rsid w:val="000E1BF0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07B0B"/>
    <w:rsid w:val="00110901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41FBD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1F7F70"/>
    <w:rsid w:val="00206B07"/>
    <w:rsid w:val="002076AD"/>
    <w:rsid w:val="00213980"/>
    <w:rsid w:val="002154EA"/>
    <w:rsid w:val="00220433"/>
    <w:rsid w:val="002205F8"/>
    <w:rsid w:val="00225880"/>
    <w:rsid w:val="002339EF"/>
    <w:rsid w:val="0023615E"/>
    <w:rsid w:val="00236266"/>
    <w:rsid w:val="00242143"/>
    <w:rsid w:val="00245FF9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2D6"/>
    <w:rsid w:val="002C7AAA"/>
    <w:rsid w:val="002D0961"/>
    <w:rsid w:val="002D14F8"/>
    <w:rsid w:val="002D4F24"/>
    <w:rsid w:val="002E10A9"/>
    <w:rsid w:val="002E393E"/>
    <w:rsid w:val="002E462B"/>
    <w:rsid w:val="002E60B1"/>
    <w:rsid w:val="002E65D5"/>
    <w:rsid w:val="002F088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B51FB"/>
    <w:rsid w:val="003E2515"/>
    <w:rsid w:val="003E4917"/>
    <w:rsid w:val="003F17B4"/>
    <w:rsid w:val="00400C56"/>
    <w:rsid w:val="00407B71"/>
    <w:rsid w:val="00411B81"/>
    <w:rsid w:val="00413789"/>
    <w:rsid w:val="004162CE"/>
    <w:rsid w:val="00425061"/>
    <w:rsid w:val="0043686A"/>
    <w:rsid w:val="00441069"/>
    <w:rsid w:val="00444636"/>
    <w:rsid w:val="00452A84"/>
    <w:rsid w:val="00453869"/>
    <w:rsid w:val="00460B0D"/>
    <w:rsid w:val="0046334D"/>
    <w:rsid w:val="004657DC"/>
    <w:rsid w:val="00470BA8"/>
    <w:rsid w:val="004711EC"/>
    <w:rsid w:val="00480BC7"/>
    <w:rsid w:val="0048170C"/>
    <w:rsid w:val="004871AA"/>
    <w:rsid w:val="004A4FA4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6F3"/>
    <w:rsid w:val="00537A38"/>
    <w:rsid w:val="00544346"/>
    <w:rsid w:val="00545679"/>
    <w:rsid w:val="00555B27"/>
    <w:rsid w:val="005617B3"/>
    <w:rsid w:val="005656D3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0EF5"/>
    <w:rsid w:val="005A0F40"/>
    <w:rsid w:val="005A3C16"/>
    <w:rsid w:val="005A618D"/>
    <w:rsid w:val="005B0FD7"/>
    <w:rsid w:val="005B1C86"/>
    <w:rsid w:val="005B42DF"/>
    <w:rsid w:val="005C5FF3"/>
    <w:rsid w:val="005D3807"/>
    <w:rsid w:val="005D5A0B"/>
    <w:rsid w:val="005D621D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77767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D7FCE"/>
    <w:rsid w:val="007E3C4B"/>
    <w:rsid w:val="007E684A"/>
    <w:rsid w:val="00803F3C"/>
    <w:rsid w:val="00804CFE"/>
    <w:rsid w:val="00811C94"/>
    <w:rsid w:val="00811CF1"/>
    <w:rsid w:val="0081505D"/>
    <w:rsid w:val="00820358"/>
    <w:rsid w:val="0082550F"/>
    <w:rsid w:val="00830FB1"/>
    <w:rsid w:val="00834DB1"/>
    <w:rsid w:val="0084235F"/>
    <w:rsid w:val="008438D7"/>
    <w:rsid w:val="00857719"/>
    <w:rsid w:val="00860CD7"/>
    <w:rsid w:val="00860E5A"/>
    <w:rsid w:val="00864F3B"/>
    <w:rsid w:val="00867AB6"/>
    <w:rsid w:val="00874F06"/>
    <w:rsid w:val="00880ADC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8F6C69"/>
    <w:rsid w:val="009020D2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492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075D"/>
    <w:rsid w:val="00AE2601"/>
    <w:rsid w:val="00AE27D6"/>
    <w:rsid w:val="00AF68F7"/>
    <w:rsid w:val="00B02C23"/>
    <w:rsid w:val="00B049B2"/>
    <w:rsid w:val="00B110FC"/>
    <w:rsid w:val="00B21931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700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025E6"/>
    <w:rsid w:val="00C0517A"/>
    <w:rsid w:val="00C06625"/>
    <w:rsid w:val="00C11E44"/>
    <w:rsid w:val="00C11FDF"/>
    <w:rsid w:val="00C15F58"/>
    <w:rsid w:val="00C23EDD"/>
    <w:rsid w:val="00C26C1E"/>
    <w:rsid w:val="00C31F67"/>
    <w:rsid w:val="00C35208"/>
    <w:rsid w:val="00C572C4"/>
    <w:rsid w:val="00C62E39"/>
    <w:rsid w:val="00C7120D"/>
    <w:rsid w:val="00C731BB"/>
    <w:rsid w:val="00C76CC3"/>
    <w:rsid w:val="00C95DA9"/>
    <w:rsid w:val="00CA0C0A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26F"/>
    <w:rsid w:val="00CD6C62"/>
    <w:rsid w:val="00CD715E"/>
    <w:rsid w:val="00CE5183"/>
    <w:rsid w:val="00CE7071"/>
    <w:rsid w:val="00CF63EF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66166"/>
    <w:rsid w:val="00D71002"/>
    <w:rsid w:val="00D73323"/>
    <w:rsid w:val="00D76AEE"/>
    <w:rsid w:val="00D77609"/>
    <w:rsid w:val="00D8477D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047DE"/>
    <w:rsid w:val="00E12BFB"/>
    <w:rsid w:val="00E138E0"/>
    <w:rsid w:val="00E16C87"/>
    <w:rsid w:val="00E21426"/>
    <w:rsid w:val="00E24B9F"/>
    <w:rsid w:val="00E3132E"/>
    <w:rsid w:val="00E3203A"/>
    <w:rsid w:val="00E36EA0"/>
    <w:rsid w:val="00E420DB"/>
    <w:rsid w:val="00E54E9E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238F"/>
    <w:rsid w:val="00EB3D92"/>
    <w:rsid w:val="00EB4A63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E3F21"/>
    <w:rsid w:val="00EF0F21"/>
    <w:rsid w:val="00EF29AB"/>
    <w:rsid w:val="00EF56AF"/>
    <w:rsid w:val="00F000F9"/>
    <w:rsid w:val="00F00821"/>
    <w:rsid w:val="00F01B5C"/>
    <w:rsid w:val="00F02C40"/>
    <w:rsid w:val="00F100E3"/>
    <w:rsid w:val="00F11DFC"/>
    <w:rsid w:val="00F15A17"/>
    <w:rsid w:val="00F20B4A"/>
    <w:rsid w:val="00F23A51"/>
    <w:rsid w:val="00F24917"/>
    <w:rsid w:val="00F24A24"/>
    <w:rsid w:val="00F3001C"/>
    <w:rsid w:val="00F30D40"/>
    <w:rsid w:val="00F340C5"/>
    <w:rsid w:val="00F36DF9"/>
    <w:rsid w:val="00F409C9"/>
    <w:rsid w:val="00F410DF"/>
    <w:rsid w:val="00F42CE1"/>
    <w:rsid w:val="00F432FA"/>
    <w:rsid w:val="00F436D2"/>
    <w:rsid w:val="00F47CF6"/>
    <w:rsid w:val="00F523CD"/>
    <w:rsid w:val="00F65582"/>
    <w:rsid w:val="00F750DF"/>
    <w:rsid w:val="00F8225E"/>
    <w:rsid w:val="00F86418"/>
    <w:rsid w:val="00F909FC"/>
    <w:rsid w:val="00F91844"/>
    <w:rsid w:val="00F9297B"/>
    <w:rsid w:val="00FA6611"/>
    <w:rsid w:val="00FB59AD"/>
    <w:rsid w:val="00FC0CFF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15577-F3E2-4B71-8B06-16978292F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893</TotalTime>
  <Pages>1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user</cp:lastModifiedBy>
  <cp:revision>63</cp:revision>
  <cp:lastPrinted>2023-02-06T10:30:00Z</cp:lastPrinted>
  <dcterms:created xsi:type="dcterms:W3CDTF">2018-11-27T14:40:00Z</dcterms:created>
  <dcterms:modified xsi:type="dcterms:W3CDTF">2023-02-06T11:26:00Z</dcterms:modified>
</cp:coreProperties>
</file>