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8F78CD"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43158A"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BD05AB">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6A06AC" w:rsidRDefault="00BC3009" w:rsidP="00635F13">
            <w:pPr>
              <w:suppressAutoHyphens/>
              <w:ind w:right="34" w:firstLine="34"/>
              <w:jc w:val="both"/>
              <w:rPr>
                <w:color w:val="000000"/>
                <w:sz w:val="28"/>
                <w:szCs w:val="28"/>
                <w:lang w:eastAsia="ar-SA"/>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6A06AC" w:rsidRPr="006A06AC">
              <w:rPr>
                <w:color w:val="000000"/>
                <w:sz w:val="28"/>
                <w:szCs w:val="28"/>
                <w:lang w:eastAsia="ar-SA"/>
              </w:rPr>
              <w:t>Пост</w:t>
            </w:r>
            <w:r w:rsidR="006A06AC">
              <w:rPr>
                <w:color w:val="000000"/>
                <w:sz w:val="28"/>
                <w:szCs w:val="28"/>
                <w:lang w:eastAsia="ar-SA"/>
              </w:rPr>
              <w:t xml:space="preserve">ановка на учет граждан, имеющих трех </w:t>
            </w:r>
            <w:r w:rsidR="006A06AC" w:rsidRPr="006A06AC">
              <w:rPr>
                <w:color w:val="000000"/>
                <w:sz w:val="28"/>
                <w:szCs w:val="28"/>
                <w:lang w:eastAsia="ar-SA"/>
              </w:rPr>
              <w:t xml:space="preserve">и </w:t>
            </w:r>
            <w:r w:rsidR="006A06AC">
              <w:rPr>
                <w:color w:val="000000"/>
                <w:sz w:val="28"/>
                <w:szCs w:val="28"/>
                <w:lang w:eastAsia="ar-SA"/>
              </w:rPr>
              <w:t xml:space="preserve">более детей, </w:t>
            </w:r>
            <w:r w:rsidR="006A06AC" w:rsidRPr="006A06AC">
              <w:rPr>
                <w:color w:val="000000"/>
                <w:sz w:val="28"/>
                <w:szCs w:val="28"/>
                <w:lang w:eastAsia="ar-SA"/>
              </w:rPr>
              <w:t>в целях бесплатного</w:t>
            </w:r>
            <w:r w:rsidR="006A06AC">
              <w:rPr>
                <w:color w:val="000000"/>
                <w:sz w:val="28"/>
                <w:szCs w:val="28"/>
                <w:lang w:eastAsia="ar-SA"/>
              </w:rPr>
              <w:t xml:space="preserve"> предоставления земельного участка в</w:t>
            </w:r>
            <w:r w:rsidR="006A06AC" w:rsidRPr="006A06AC">
              <w:rPr>
                <w:color w:val="000000"/>
                <w:sz w:val="28"/>
                <w:szCs w:val="28"/>
                <w:lang w:eastAsia="ar-SA"/>
              </w:rPr>
              <w:t xml:space="preserve"> собственность для </w:t>
            </w:r>
            <w:r w:rsidR="00635F13">
              <w:rPr>
                <w:color w:val="000000"/>
                <w:sz w:val="28"/>
                <w:szCs w:val="28"/>
                <w:lang w:eastAsia="ar-SA"/>
              </w:rPr>
              <w:t>ведения личного подсобного хозяйства или создания крестьянского (фермерского) хозяйства</w:t>
            </w:r>
            <w:r w:rsidR="007F3CFB">
              <w:rPr>
                <w:bCs/>
                <w:sz w:val="28"/>
                <w:lang w:eastAsia="ar-SA"/>
              </w:rPr>
              <w:t>»</w:t>
            </w:r>
          </w:p>
        </w:tc>
        <w:bookmarkStart w:id="0" w:name="_GoBack"/>
        <w:bookmarkEnd w:id="0"/>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w:t>
      </w:r>
      <w:r w:rsidR="00F64658">
        <w:rPr>
          <w:sz w:val="28"/>
          <w:szCs w:val="28"/>
          <w:lang w:eastAsia="ar-SA"/>
        </w:rPr>
        <w:t xml:space="preserve">зации местного самоуправления», </w:t>
      </w:r>
      <w:r w:rsidRPr="003F3C3D">
        <w:rPr>
          <w:sz w:val="28"/>
          <w:szCs w:val="28"/>
          <w:lang w:eastAsia="ar-SA"/>
        </w:rPr>
        <w:t>Федеральным законом от 27.07.2010 № 210-ФЗ «Об организации предоставления государственных и муниципальных услуг»</w:t>
      </w:r>
      <w:r w:rsidRPr="003F3C3D">
        <w:rPr>
          <w:sz w:val="28"/>
          <w:szCs w:val="28"/>
        </w:rPr>
        <w:t>,</w:t>
      </w:r>
      <w:r w:rsidR="00C7710E">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57520" w:rsidRDefault="00557520" w:rsidP="00AC71E6">
      <w:pPr>
        <w:suppressAutoHyphens/>
        <w:ind w:firstLine="709"/>
        <w:jc w:val="both"/>
        <w:rPr>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02A0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BD115A" w:rsidRPr="006A06AC">
        <w:rPr>
          <w:color w:val="000000"/>
          <w:sz w:val="28"/>
          <w:szCs w:val="28"/>
          <w:lang w:eastAsia="ar-SA"/>
        </w:rPr>
        <w:t>Пост</w:t>
      </w:r>
      <w:r w:rsidR="00BD115A">
        <w:rPr>
          <w:color w:val="000000"/>
          <w:sz w:val="28"/>
          <w:szCs w:val="28"/>
          <w:lang w:eastAsia="ar-SA"/>
        </w:rPr>
        <w:t xml:space="preserve">ановка на учет граждан, имеющих трех </w:t>
      </w:r>
      <w:r w:rsidR="00BD115A" w:rsidRPr="006A06AC">
        <w:rPr>
          <w:color w:val="000000"/>
          <w:sz w:val="28"/>
          <w:szCs w:val="28"/>
          <w:lang w:eastAsia="ar-SA"/>
        </w:rPr>
        <w:t xml:space="preserve">и </w:t>
      </w:r>
      <w:r w:rsidR="00BD115A">
        <w:rPr>
          <w:color w:val="000000"/>
          <w:sz w:val="28"/>
          <w:szCs w:val="28"/>
          <w:lang w:eastAsia="ar-SA"/>
        </w:rPr>
        <w:t xml:space="preserve">более детей, </w:t>
      </w:r>
      <w:r w:rsidR="00BD115A" w:rsidRPr="006A06AC">
        <w:rPr>
          <w:color w:val="000000"/>
          <w:sz w:val="28"/>
          <w:szCs w:val="28"/>
          <w:lang w:eastAsia="ar-SA"/>
        </w:rPr>
        <w:t>в целях бесплатного</w:t>
      </w:r>
      <w:r w:rsidR="00BD115A">
        <w:rPr>
          <w:color w:val="000000"/>
          <w:sz w:val="28"/>
          <w:szCs w:val="28"/>
          <w:lang w:eastAsia="ar-SA"/>
        </w:rPr>
        <w:t xml:space="preserve"> предоставления земельного участка в</w:t>
      </w:r>
      <w:r w:rsidR="00BD115A" w:rsidRPr="006A06AC">
        <w:rPr>
          <w:color w:val="000000"/>
          <w:sz w:val="28"/>
          <w:szCs w:val="28"/>
          <w:lang w:eastAsia="ar-SA"/>
        </w:rPr>
        <w:t xml:space="preserve"> собственность для </w:t>
      </w:r>
      <w:r w:rsidR="00BD115A">
        <w:rPr>
          <w:color w:val="000000"/>
          <w:sz w:val="28"/>
          <w:szCs w:val="28"/>
          <w:lang w:eastAsia="ar-SA"/>
        </w:rPr>
        <w:t>ведения личного подсобного хозяйства или создания крестьянского (фермерского) хозяйства</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DA6ED3"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BD05AB">
        <w:rPr>
          <w:sz w:val="28"/>
          <w:szCs w:val="28"/>
          <w:lang w:bidi="ru-RU"/>
        </w:rPr>
        <w:t xml:space="preserve">от </w:t>
      </w:r>
      <w:r w:rsidR="0043158A">
        <w:rPr>
          <w:sz w:val="28"/>
          <w:szCs w:val="28"/>
          <w:lang w:bidi="ru-RU"/>
        </w:rPr>
        <w:t>_</w:t>
      </w:r>
      <w:proofErr w:type="gramStart"/>
      <w:r w:rsidR="0043158A">
        <w:rPr>
          <w:sz w:val="28"/>
          <w:szCs w:val="28"/>
          <w:lang w:bidi="ru-RU"/>
        </w:rPr>
        <w:t>_._</w:t>
      </w:r>
      <w:proofErr w:type="gramEnd"/>
      <w:r w:rsidR="0043158A">
        <w:rPr>
          <w:sz w:val="28"/>
          <w:szCs w:val="28"/>
          <w:lang w:bidi="ru-RU"/>
        </w:rPr>
        <w:t>_.____</w:t>
      </w:r>
      <w:r w:rsidRPr="00BD05AB">
        <w:rPr>
          <w:sz w:val="28"/>
          <w:szCs w:val="28"/>
          <w:lang w:bidi="ru-RU"/>
        </w:rPr>
        <w:t xml:space="preserve"> №</w:t>
      </w:r>
      <w:r w:rsidR="0043158A">
        <w:rPr>
          <w:sz w:val="28"/>
          <w:szCs w:val="28"/>
          <w:lang w:bidi="ru-RU"/>
        </w:rPr>
        <w:t>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BD115A" w:rsidRPr="00BD115A">
        <w:rPr>
          <w:b/>
          <w:bCs/>
          <w:sz w:val="28"/>
          <w:szCs w:val="28"/>
        </w:rPr>
        <w:t>Постановка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BD115A" w:rsidRPr="006A06AC">
        <w:rPr>
          <w:color w:val="000000"/>
          <w:sz w:val="28"/>
          <w:szCs w:val="28"/>
          <w:lang w:eastAsia="ar-SA"/>
        </w:rPr>
        <w:t>Пост</w:t>
      </w:r>
      <w:r w:rsidR="00BD115A">
        <w:rPr>
          <w:color w:val="000000"/>
          <w:sz w:val="28"/>
          <w:szCs w:val="28"/>
          <w:lang w:eastAsia="ar-SA"/>
        </w:rPr>
        <w:t xml:space="preserve">ановка на учет граждан, имеющих трех </w:t>
      </w:r>
      <w:r w:rsidR="00BD115A" w:rsidRPr="006A06AC">
        <w:rPr>
          <w:color w:val="000000"/>
          <w:sz w:val="28"/>
          <w:szCs w:val="28"/>
          <w:lang w:eastAsia="ar-SA"/>
        </w:rPr>
        <w:t xml:space="preserve">и </w:t>
      </w:r>
      <w:r w:rsidR="00BD115A">
        <w:rPr>
          <w:color w:val="000000"/>
          <w:sz w:val="28"/>
          <w:szCs w:val="28"/>
          <w:lang w:eastAsia="ar-SA"/>
        </w:rPr>
        <w:t xml:space="preserve">более детей, </w:t>
      </w:r>
      <w:r w:rsidR="00BD115A" w:rsidRPr="006A06AC">
        <w:rPr>
          <w:color w:val="000000"/>
          <w:sz w:val="28"/>
          <w:szCs w:val="28"/>
          <w:lang w:eastAsia="ar-SA"/>
        </w:rPr>
        <w:t>в целях бесплатного</w:t>
      </w:r>
      <w:r w:rsidR="00BD115A">
        <w:rPr>
          <w:color w:val="000000"/>
          <w:sz w:val="28"/>
          <w:szCs w:val="28"/>
          <w:lang w:eastAsia="ar-SA"/>
        </w:rPr>
        <w:t xml:space="preserve"> предоставления земельного участка в</w:t>
      </w:r>
      <w:r w:rsidR="00BD115A" w:rsidRPr="006A06AC">
        <w:rPr>
          <w:color w:val="000000"/>
          <w:sz w:val="28"/>
          <w:szCs w:val="28"/>
          <w:lang w:eastAsia="ar-SA"/>
        </w:rPr>
        <w:t xml:space="preserve"> собственность для </w:t>
      </w:r>
      <w:r w:rsidR="00BD115A">
        <w:rPr>
          <w:color w:val="000000"/>
          <w:sz w:val="28"/>
          <w:szCs w:val="28"/>
          <w:lang w:eastAsia="ar-SA"/>
        </w:rPr>
        <w:t>ведения личного подсобного хозяйства или создания крестьянского (фермерского) хозяйства</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BD115A" w:rsidRPr="006A06AC">
        <w:rPr>
          <w:color w:val="000000"/>
          <w:sz w:val="28"/>
          <w:szCs w:val="28"/>
          <w:lang w:eastAsia="ar-SA"/>
        </w:rPr>
        <w:t>Пост</w:t>
      </w:r>
      <w:r w:rsidR="00BD115A">
        <w:rPr>
          <w:color w:val="000000"/>
          <w:sz w:val="28"/>
          <w:szCs w:val="28"/>
          <w:lang w:eastAsia="ar-SA"/>
        </w:rPr>
        <w:t xml:space="preserve">ановка на учет граждан, имеющих трех </w:t>
      </w:r>
      <w:r w:rsidR="00BD115A" w:rsidRPr="006A06AC">
        <w:rPr>
          <w:color w:val="000000"/>
          <w:sz w:val="28"/>
          <w:szCs w:val="28"/>
          <w:lang w:eastAsia="ar-SA"/>
        </w:rPr>
        <w:t xml:space="preserve">и </w:t>
      </w:r>
      <w:r w:rsidR="00BD115A">
        <w:rPr>
          <w:color w:val="000000"/>
          <w:sz w:val="28"/>
          <w:szCs w:val="28"/>
          <w:lang w:eastAsia="ar-SA"/>
        </w:rPr>
        <w:t xml:space="preserve">более детей, </w:t>
      </w:r>
      <w:r w:rsidR="00BD115A" w:rsidRPr="006A06AC">
        <w:rPr>
          <w:color w:val="000000"/>
          <w:sz w:val="28"/>
          <w:szCs w:val="28"/>
          <w:lang w:eastAsia="ar-SA"/>
        </w:rPr>
        <w:t>в целях бесплатного</w:t>
      </w:r>
      <w:r w:rsidR="00BD115A">
        <w:rPr>
          <w:color w:val="000000"/>
          <w:sz w:val="28"/>
          <w:szCs w:val="28"/>
          <w:lang w:eastAsia="ar-SA"/>
        </w:rPr>
        <w:t xml:space="preserve"> предоставления земельного участка в</w:t>
      </w:r>
      <w:r w:rsidR="00BD115A" w:rsidRPr="006A06AC">
        <w:rPr>
          <w:color w:val="000000"/>
          <w:sz w:val="28"/>
          <w:szCs w:val="28"/>
          <w:lang w:eastAsia="ar-SA"/>
        </w:rPr>
        <w:t xml:space="preserve"> собственность для </w:t>
      </w:r>
      <w:r w:rsidR="00BD115A">
        <w:rPr>
          <w:color w:val="000000"/>
          <w:sz w:val="28"/>
          <w:szCs w:val="28"/>
          <w:lang w:eastAsia="ar-SA"/>
        </w:rPr>
        <w:t>ведения личного подсобного хозяйства или создания крестьянского (фермерского) хозяйства</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557520" w:rsidRDefault="00066CE6" w:rsidP="007324D1">
      <w:pPr>
        <w:suppressAutoHyphens/>
        <w:autoSpaceDE w:val="0"/>
        <w:autoSpaceDN w:val="0"/>
        <w:adjustRightInd w:val="0"/>
        <w:ind w:firstLine="709"/>
        <w:jc w:val="both"/>
        <w:rPr>
          <w:sz w:val="28"/>
          <w:szCs w:val="28"/>
        </w:rPr>
      </w:pPr>
      <w:r w:rsidRPr="00066CE6">
        <w:rPr>
          <w:sz w:val="28"/>
          <w:szCs w:val="28"/>
        </w:rPr>
        <w:t xml:space="preserve">Заявителями могут </w:t>
      </w:r>
      <w:r w:rsidR="00557520">
        <w:rPr>
          <w:sz w:val="28"/>
          <w:szCs w:val="28"/>
        </w:rPr>
        <w:t>являться:</w:t>
      </w:r>
    </w:p>
    <w:p w:rsidR="007324D1" w:rsidRDefault="00557520" w:rsidP="007324D1">
      <w:pPr>
        <w:numPr>
          <w:ilvl w:val="0"/>
          <w:numId w:val="28"/>
        </w:numPr>
        <w:suppressAutoHyphens/>
        <w:autoSpaceDE w:val="0"/>
        <w:autoSpaceDN w:val="0"/>
        <w:adjustRightInd w:val="0"/>
        <w:ind w:left="0" w:firstLine="709"/>
        <w:jc w:val="both"/>
        <w:rPr>
          <w:sz w:val="28"/>
          <w:szCs w:val="28"/>
        </w:rPr>
      </w:pPr>
      <w:r>
        <w:rPr>
          <w:sz w:val="28"/>
          <w:szCs w:val="28"/>
        </w:rPr>
        <w:t>г</w:t>
      </w:r>
      <w:r w:rsidRPr="00557520">
        <w:rPr>
          <w:sz w:val="28"/>
          <w:szCs w:val="28"/>
        </w:rPr>
        <w:t xml:space="preserve">раждане </w:t>
      </w:r>
      <w:r w:rsidR="007324D1" w:rsidRPr="00D1294A">
        <w:rPr>
          <w:sz w:val="28"/>
          <w:szCs w:val="28"/>
        </w:rPr>
        <w:t>Российской Федерации, имеющие трех и более несовершеннолетних детей и совместно проживающие с ними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007324D1">
        <w:rPr>
          <w:sz w:val="28"/>
          <w:szCs w:val="28"/>
        </w:rPr>
        <w:t>;</w:t>
      </w:r>
    </w:p>
    <w:p w:rsidR="00557520" w:rsidRPr="00557520" w:rsidRDefault="007324D1" w:rsidP="007324D1">
      <w:pPr>
        <w:suppressAutoHyphens/>
        <w:autoSpaceDE w:val="0"/>
        <w:autoSpaceDN w:val="0"/>
        <w:adjustRightInd w:val="0"/>
        <w:ind w:firstLine="709"/>
        <w:jc w:val="both"/>
        <w:rPr>
          <w:sz w:val="28"/>
          <w:szCs w:val="28"/>
        </w:rPr>
      </w:pPr>
      <w:r w:rsidRPr="00D1294A">
        <w:rPr>
          <w:sz w:val="28"/>
          <w:szCs w:val="28"/>
        </w:rPr>
        <w:t>Если указанные граждане являются опекунами или попечителями детей, то они имеют право на постановку на учет в целях бесплатного приобретения в собственность земельных участков для ведения личного подсобного хозяйства или создания крестьянского (фермерского) хозяйства при условии воспитания этих детей не менее 3 лет.</w:t>
      </w:r>
    </w:p>
    <w:p w:rsidR="00557520" w:rsidRPr="00557520" w:rsidRDefault="007324D1" w:rsidP="007324D1">
      <w:pPr>
        <w:numPr>
          <w:ilvl w:val="0"/>
          <w:numId w:val="28"/>
        </w:numPr>
        <w:suppressAutoHyphens/>
        <w:autoSpaceDE w:val="0"/>
        <w:autoSpaceDN w:val="0"/>
        <w:adjustRightInd w:val="0"/>
        <w:ind w:left="0" w:firstLine="709"/>
        <w:jc w:val="both"/>
        <w:rPr>
          <w:sz w:val="28"/>
          <w:szCs w:val="28"/>
        </w:rPr>
      </w:pPr>
      <w:r>
        <w:rPr>
          <w:sz w:val="28"/>
          <w:szCs w:val="28"/>
        </w:rPr>
        <w:t xml:space="preserve">граждане </w:t>
      </w:r>
      <w:r w:rsidRPr="00D1294A">
        <w:rPr>
          <w:sz w:val="28"/>
          <w:szCs w:val="28"/>
        </w:rPr>
        <w:t xml:space="preserve">Российской Федерации имеют право на однократное бесплатное приобретение в собственность земельных участков, находящихся в </w:t>
      </w:r>
      <w:r w:rsidRPr="00D1294A">
        <w:rPr>
          <w:sz w:val="28"/>
          <w:szCs w:val="28"/>
        </w:rPr>
        <w:lastRenderedPageBreak/>
        <w:t>муниципальной собственности, а также земельных участков, государственная собственность на которые не разграничена</w:t>
      </w:r>
      <w:r w:rsidR="00557520" w:rsidRPr="00557520">
        <w:rPr>
          <w:sz w:val="28"/>
          <w:szCs w:val="28"/>
        </w:rPr>
        <w:t>.</w:t>
      </w:r>
    </w:p>
    <w:p w:rsidR="00066CE6" w:rsidRDefault="00557520" w:rsidP="00557520">
      <w:pPr>
        <w:suppressAutoHyphens/>
        <w:autoSpaceDE w:val="0"/>
        <w:autoSpaceDN w:val="0"/>
        <w:adjustRightInd w:val="0"/>
        <w:ind w:firstLine="709"/>
        <w:jc w:val="both"/>
        <w:rPr>
          <w:sz w:val="28"/>
          <w:szCs w:val="28"/>
        </w:rPr>
      </w:pPr>
      <w:r w:rsidRPr="00557520">
        <w:rPr>
          <w:sz w:val="28"/>
          <w:szCs w:val="28"/>
        </w:rPr>
        <w:t>От имени заявителя могут выступать представители физических и юридических лиц, имеющие такое право в силу наделения их соответствующими полномочиями в порядке, установленном законодательством Российской Федерации.</w:t>
      </w:r>
    </w:p>
    <w:p w:rsidR="007324D1" w:rsidRPr="00D1294A" w:rsidRDefault="007324D1" w:rsidP="007324D1">
      <w:pPr>
        <w:widowControl w:val="0"/>
        <w:autoSpaceDE w:val="0"/>
        <w:autoSpaceDN w:val="0"/>
        <w:adjustRightInd w:val="0"/>
        <w:ind w:firstLine="851"/>
        <w:jc w:val="both"/>
        <w:rPr>
          <w:rFonts w:ascii="Arial" w:hAnsi="Arial" w:cs="Arial"/>
        </w:rPr>
      </w:pPr>
      <w:r w:rsidRPr="00D1294A">
        <w:rPr>
          <w:sz w:val="28"/>
          <w:szCs w:val="28"/>
        </w:rPr>
        <w:t>Бесплатное предоставление зем</w:t>
      </w:r>
      <w:r>
        <w:rPr>
          <w:sz w:val="28"/>
          <w:szCs w:val="28"/>
        </w:rPr>
        <w:t xml:space="preserve">ельных участков осуществляется </w:t>
      </w:r>
      <w:r w:rsidRPr="00D1294A">
        <w:rPr>
          <w:sz w:val="28"/>
          <w:szCs w:val="28"/>
        </w:rPr>
        <w:t>в общую долевую собственность граждан и их детей.</w:t>
      </w:r>
    </w:p>
    <w:p w:rsidR="00557520" w:rsidRPr="00B16B57" w:rsidRDefault="00557520" w:rsidP="00557520">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Получение информации по вопросам предоставления муниципальной услуги и услуг, которые являются необходимыми и обязательными для </w:t>
      </w:r>
      <w:r w:rsidRPr="000C6E0E">
        <w:rPr>
          <w:sz w:val="28"/>
          <w:szCs w:val="28"/>
          <w:lang w:bidi="ru-RU"/>
        </w:rPr>
        <w:lastRenderedPageBreak/>
        <w:t>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w:t>
      </w:r>
      <w:r w:rsidRPr="000C6E0E">
        <w:rPr>
          <w:sz w:val="28"/>
          <w:szCs w:val="28"/>
          <w:lang w:bidi="ru-RU"/>
        </w:rPr>
        <w:lastRenderedPageBreak/>
        <w:t>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D80799" w:rsidRPr="006A06AC">
        <w:rPr>
          <w:color w:val="000000"/>
          <w:sz w:val="28"/>
          <w:szCs w:val="28"/>
          <w:lang w:eastAsia="ar-SA"/>
        </w:rPr>
        <w:t>Пост</w:t>
      </w:r>
      <w:r w:rsidR="00D80799">
        <w:rPr>
          <w:color w:val="000000"/>
          <w:sz w:val="28"/>
          <w:szCs w:val="28"/>
          <w:lang w:eastAsia="ar-SA"/>
        </w:rPr>
        <w:t xml:space="preserve">ановка на учет граждан, имеющих трех </w:t>
      </w:r>
      <w:r w:rsidR="00D80799" w:rsidRPr="006A06AC">
        <w:rPr>
          <w:color w:val="000000"/>
          <w:sz w:val="28"/>
          <w:szCs w:val="28"/>
          <w:lang w:eastAsia="ar-SA"/>
        </w:rPr>
        <w:t xml:space="preserve">и </w:t>
      </w:r>
      <w:r w:rsidR="00D80799">
        <w:rPr>
          <w:color w:val="000000"/>
          <w:sz w:val="28"/>
          <w:szCs w:val="28"/>
          <w:lang w:eastAsia="ar-SA"/>
        </w:rPr>
        <w:t xml:space="preserve">более детей, </w:t>
      </w:r>
      <w:r w:rsidR="00D80799" w:rsidRPr="006A06AC">
        <w:rPr>
          <w:color w:val="000000"/>
          <w:sz w:val="28"/>
          <w:szCs w:val="28"/>
          <w:lang w:eastAsia="ar-SA"/>
        </w:rPr>
        <w:t>в целях бесплатного</w:t>
      </w:r>
      <w:r w:rsidR="00D80799">
        <w:rPr>
          <w:color w:val="000000"/>
          <w:sz w:val="28"/>
          <w:szCs w:val="28"/>
          <w:lang w:eastAsia="ar-SA"/>
        </w:rPr>
        <w:t xml:space="preserve"> предоставления земельного участка в</w:t>
      </w:r>
      <w:r w:rsidR="00D80799" w:rsidRPr="006A06AC">
        <w:rPr>
          <w:color w:val="000000"/>
          <w:sz w:val="28"/>
          <w:szCs w:val="28"/>
          <w:lang w:eastAsia="ar-SA"/>
        </w:rPr>
        <w:t xml:space="preserve"> собственность для </w:t>
      </w:r>
      <w:r w:rsidR="00D80799">
        <w:rPr>
          <w:color w:val="000000"/>
          <w:sz w:val="28"/>
          <w:szCs w:val="28"/>
          <w:lang w:eastAsia="ar-SA"/>
        </w:rPr>
        <w:t>ведения личного подсобного хозяйства или создания крестьянского (фермерского) хозяйства</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771374" w:rsidRPr="000C6E0E"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771374" w:rsidRPr="000C6E0E"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771374" w:rsidRPr="000C6E0E"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t xml:space="preserve">Пенсионным Фондом Российской Федерации в части проверки </w:t>
      </w:r>
      <w:r w:rsidRPr="000C6E0E">
        <w:rPr>
          <w:sz w:val="28"/>
          <w:szCs w:val="28"/>
          <w:lang w:bidi="ru-RU"/>
        </w:rPr>
        <w:lastRenderedPageBreak/>
        <w:t>соответствия фамильно-именной группы, даты рождения, СНИЛС.</w:t>
      </w:r>
    </w:p>
    <w:p w:rsidR="00771374"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71374">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557520" w:rsidRPr="00557520" w:rsidRDefault="00557520" w:rsidP="00EF02B1">
      <w:pPr>
        <w:widowControl w:val="0"/>
        <w:numPr>
          <w:ilvl w:val="0"/>
          <w:numId w:val="26"/>
        </w:numPr>
        <w:tabs>
          <w:tab w:val="left" w:pos="1529"/>
        </w:tabs>
        <w:suppressAutoHyphens/>
        <w:ind w:left="0" w:firstLine="709"/>
        <w:jc w:val="both"/>
        <w:rPr>
          <w:sz w:val="28"/>
          <w:szCs w:val="28"/>
          <w:lang w:bidi="ru-RU"/>
        </w:rPr>
      </w:pPr>
      <w:r>
        <w:rPr>
          <w:sz w:val="28"/>
          <w:szCs w:val="28"/>
        </w:rPr>
        <w:t>Р</w:t>
      </w:r>
      <w:r w:rsidRPr="00491684">
        <w:rPr>
          <w:sz w:val="28"/>
          <w:szCs w:val="28"/>
        </w:rPr>
        <w:t xml:space="preserve">ешение </w:t>
      </w:r>
      <w:r>
        <w:rPr>
          <w:sz w:val="28"/>
          <w:szCs w:val="28"/>
          <w:lang w:bidi="ru-RU"/>
        </w:rPr>
        <w:t>Администрации Октябрьского района</w:t>
      </w:r>
      <w:r w:rsidRPr="00491684">
        <w:rPr>
          <w:sz w:val="28"/>
          <w:szCs w:val="28"/>
          <w:lang w:bidi="ru-RU"/>
        </w:rPr>
        <w:t xml:space="preserve"> о </w:t>
      </w:r>
      <w:r w:rsidR="00960591" w:rsidRPr="00D1294A">
        <w:rPr>
          <w:sz w:val="28"/>
          <w:szCs w:val="28"/>
        </w:rPr>
        <w:t>постановке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sidRPr="00557520">
        <w:rPr>
          <w:sz w:val="28"/>
          <w:szCs w:val="28"/>
          <w:lang w:bidi="ru-RU"/>
        </w:rPr>
        <w:t>;</w:t>
      </w:r>
    </w:p>
    <w:p w:rsidR="00557520" w:rsidRDefault="00557520" w:rsidP="00EF02B1">
      <w:pPr>
        <w:widowControl w:val="0"/>
        <w:numPr>
          <w:ilvl w:val="0"/>
          <w:numId w:val="26"/>
        </w:numPr>
        <w:tabs>
          <w:tab w:val="left" w:pos="1529"/>
        </w:tabs>
        <w:suppressAutoHyphens/>
        <w:ind w:left="0" w:firstLine="709"/>
        <w:jc w:val="both"/>
        <w:rPr>
          <w:sz w:val="28"/>
          <w:szCs w:val="28"/>
          <w:lang w:bidi="ru-RU"/>
        </w:rPr>
      </w:pPr>
      <w:r>
        <w:rPr>
          <w:sz w:val="28"/>
          <w:szCs w:val="28"/>
          <w:lang w:bidi="ru-RU"/>
        </w:rPr>
        <w:t>Р</w:t>
      </w:r>
      <w:r w:rsidRPr="00491684">
        <w:rPr>
          <w:sz w:val="28"/>
          <w:szCs w:val="28"/>
          <w:lang w:bidi="ru-RU"/>
        </w:rPr>
        <w:t xml:space="preserve">ешение </w:t>
      </w:r>
      <w:r>
        <w:rPr>
          <w:sz w:val="28"/>
          <w:szCs w:val="28"/>
          <w:lang w:bidi="ru-RU"/>
        </w:rPr>
        <w:t>Администрации Октябрьского района</w:t>
      </w:r>
      <w:r w:rsidRPr="00491684">
        <w:rPr>
          <w:sz w:val="28"/>
          <w:szCs w:val="28"/>
          <w:lang w:bidi="ru-RU"/>
        </w:rPr>
        <w:t xml:space="preserve"> об отказе в </w:t>
      </w:r>
      <w:r w:rsidR="00960591" w:rsidRPr="00D1294A">
        <w:rPr>
          <w:sz w:val="28"/>
          <w:szCs w:val="28"/>
        </w:rPr>
        <w:t>постановке на учет граждан, имеющих трех и более детей, в целях бесплатного предоставления земельного участка в собственность для ведения личного подсобного хозяйства или создания крестьянского (фермерского) хозяйства</w:t>
      </w:r>
      <w:r>
        <w:rPr>
          <w:sz w:val="28"/>
          <w:szCs w:val="28"/>
        </w:rPr>
        <w:t>;</w:t>
      </w:r>
    </w:p>
    <w:p w:rsidR="00ED4589" w:rsidRPr="003B065F" w:rsidRDefault="00DF5FD9" w:rsidP="00EF02B1">
      <w:pPr>
        <w:widowControl w:val="0"/>
        <w:numPr>
          <w:ilvl w:val="0"/>
          <w:numId w:val="26"/>
        </w:numPr>
        <w:tabs>
          <w:tab w:val="left" w:pos="1529"/>
        </w:tabs>
        <w:suppressAutoHyphens/>
        <w:ind w:left="0" w:firstLine="709"/>
        <w:jc w:val="both"/>
        <w:rPr>
          <w:sz w:val="28"/>
          <w:szCs w:val="28"/>
          <w:lang w:bidi="ru-RU"/>
        </w:rPr>
      </w:pPr>
      <w:r w:rsidRPr="003B065F">
        <w:rPr>
          <w:sz w:val="28"/>
          <w:szCs w:val="28"/>
          <w:lang w:bidi="ru-RU"/>
        </w:rPr>
        <w:t>Уведомление</w:t>
      </w:r>
      <w:r w:rsidR="00ED4589" w:rsidRPr="003B065F">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A95293" w:rsidRDefault="00B16B57" w:rsidP="00A95293">
      <w:pPr>
        <w:widowControl w:val="0"/>
        <w:tabs>
          <w:tab w:val="left" w:pos="1250"/>
        </w:tabs>
        <w:suppressAutoHyphens/>
        <w:spacing w:line="322" w:lineRule="exact"/>
        <w:ind w:firstLine="709"/>
        <w:jc w:val="both"/>
        <w:rPr>
          <w:color w:val="000000"/>
          <w:sz w:val="28"/>
          <w:szCs w:val="28"/>
          <w:lang w:bidi="ru-RU"/>
        </w:rPr>
      </w:pPr>
      <w:r w:rsidRPr="00B16B57">
        <w:rPr>
          <w:sz w:val="28"/>
          <w:szCs w:val="28"/>
        </w:rPr>
        <w:t>Общий срок предост</w:t>
      </w:r>
      <w:r w:rsidR="00DE70B5">
        <w:rPr>
          <w:sz w:val="28"/>
          <w:szCs w:val="28"/>
        </w:rPr>
        <w:t>авления муниципальной услуги</w:t>
      </w:r>
      <w:r w:rsidR="00A95293" w:rsidRPr="00A95293">
        <w:rPr>
          <w:color w:val="000000"/>
          <w:sz w:val="28"/>
          <w:szCs w:val="28"/>
          <w:lang w:bidi="ru-RU"/>
        </w:rPr>
        <w:t xml:space="preserve"> </w:t>
      </w:r>
      <w:r w:rsidR="00BD1C3E">
        <w:rPr>
          <w:color w:val="000000"/>
          <w:sz w:val="28"/>
          <w:szCs w:val="28"/>
          <w:lang w:bidi="ru-RU"/>
        </w:rPr>
        <w:t xml:space="preserve">составляет </w:t>
      </w:r>
      <w:r w:rsidR="00066CE6">
        <w:rPr>
          <w:color w:val="000000"/>
          <w:sz w:val="28"/>
          <w:szCs w:val="28"/>
          <w:lang w:bidi="ru-RU"/>
        </w:rPr>
        <w:t>30</w:t>
      </w:r>
      <w:r w:rsidR="00A95293" w:rsidRPr="00C30497">
        <w:rPr>
          <w:color w:val="000000"/>
          <w:sz w:val="28"/>
          <w:szCs w:val="28"/>
          <w:lang w:bidi="ru-RU"/>
        </w:rPr>
        <w:t xml:space="preserve"> </w:t>
      </w:r>
      <w:r w:rsidR="00771374">
        <w:rPr>
          <w:color w:val="000000"/>
          <w:sz w:val="28"/>
          <w:szCs w:val="28"/>
          <w:lang w:bidi="ru-RU"/>
        </w:rPr>
        <w:t>календарных</w:t>
      </w:r>
      <w:r w:rsidR="00A95293" w:rsidRPr="00C30497">
        <w:rPr>
          <w:color w:val="000000"/>
          <w:sz w:val="28"/>
          <w:szCs w:val="28"/>
          <w:lang w:bidi="ru-RU"/>
        </w:rPr>
        <w:t xml:space="preserve"> дней со дня регистрации заявления и документов, необходимых для предоставления государственной (муниципальной) услуги в </w:t>
      </w:r>
      <w:r w:rsidR="00A95293">
        <w:rPr>
          <w:color w:val="000000"/>
          <w:sz w:val="28"/>
          <w:szCs w:val="28"/>
          <w:lang w:bidi="ru-RU"/>
        </w:rPr>
        <w:t>Администрации</w:t>
      </w:r>
      <w:r w:rsidR="00A95293" w:rsidRPr="00C30497">
        <w:rPr>
          <w:color w:val="000000"/>
          <w:sz w:val="28"/>
          <w:szCs w:val="28"/>
          <w:lang w:bidi="ru-RU"/>
        </w:rPr>
        <w:t>, направляет заявителю способом указанном в заявлении</w:t>
      </w:r>
      <w:r w:rsidR="00A95293">
        <w:rPr>
          <w:color w:val="000000"/>
          <w:sz w:val="28"/>
          <w:szCs w:val="28"/>
          <w:lang w:bidi="ru-RU"/>
        </w:rPr>
        <w:t>.</w:t>
      </w:r>
    </w:p>
    <w:p w:rsidR="00B16B57" w:rsidRPr="00B16B57" w:rsidRDefault="00B16B57"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557520">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AC3992">
      <w:pPr>
        <w:widowControl w:val="0"/>
        <w:numPr>
          <w:ilvl w:val="0"/>
          <w:numId w:val="37"/>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557520" w:rsidRPr="00557520" w:rsidRDefault="00AC3992" w:rsidP="00AC3992">
      <w:pPr>
        <w:numPr>
          <w:ilvl w:val="0"/>
          <w:numId w:val="37"/>
        </w:numPr>
        <w:tabs>
          <w:tab w:val="left" w:pos="142"/>
          <w:tab w:val="left" w:pos="284"/>
        </w:tabs>
        <w:suppressAutoHyphens/>
        <w:ind w:left="0" w:firstLine="709"/>
        <w:jc w:val="both"/>
        <w:rPr>
          <w:sz w:val="28"/>
          <w:szCs w:val="28"/>
          <w:lang w:val="x-none" w:eastAsia="x-none"/>
        </w:rPr>
      </w:pPr>
      <w:r>
        <w:rPr>
          <w:sz w:val="28"/>
          <w:szCs w:val="28"/>
          <w:lang w:eastAsia="x-none"/>
        </w:rPr>
        <w:t>Д</w:t>
      </w:r>
      <w:proofErr w:type="spellStart"/>
      <w:r w:rsidR="00557520" w:rsidRPr="00557520">
        <w:rPr>
          <w:sz w:val="28"/>
          <w:szCs w:val="28"/>
          <w:lang w:val="x-none" w:eastAsia="x-none"/>
        </w:rPr>
        <w:t>окумент</w:t>
      </w:r>
      <w:proofErr w:type="spellEnd"/>
      <w:r w:rsidR="00557520" w:rsidRPr="00557520">
        <w:rPr>
          <w:sz w:val="28"/>
          <w:szCs w:val="28"/>
          <w:lang w:val="x-none" w:eastAsia="x-none"/>
        </w:rPr>
        <w:t>, удостоверяющий личность заявителя и членов его семьи (паспорт гражданина Российской Федерации, все страницы);</w:t>
      </w:r>
    </w:p>
    <w:p w:rsidR="00557520" w:rsidRPr="00557520" w:rsidRDefault="00AC3992" w:rsidP="00AC3992">
      <w:pPr>
        <w:numPr>
          <w:ilvl w:val="0"/>
          <w:numId w:val="37"/>
        </w:numPr>
        <w:tabs>
          <w:tab w:val="left" w:pos="142"/>
          <w:tab w:val="left" w:pos="284"/>
        </w:tabs>
        <w:suppressAutoHyphens/>
        <w:ind w:left="0" w:firstLine="709"/>
        <w:jc w:val="both"/>
        <w:rPr>
          <w:sz w:val="28"/>
          <w:szCs w:val="28"/>
          <w:lang w:val="x-none" w:eastAsia="x-none"/>
        </w:rPr>
      </w:pPr>
      <w:r>
        <w:rPr>
          <w:sz w:val="28"/>
          <w:szCs w:val="28"/>
          <w:lang w:eastAsia="x-none"/>
        </w:rPr>
        <w:t>С</w:t>
      </w:r>
      <w:proofErr w:type="spellStart"/>
      <w:r w:rsidR="00557520" w:rsidRPr="00557520">
        <w:rPr>
          <w:sz w:val="28"/>
          <w:szCs w:val="28"/>
          <w:lang w:val="x-none" w:eastAsia="x-none"/>
        </w:rPr>
        <w:t>видетельство</w:t>
      </w:r>
      <w:proofErr w:type="spellEnd"/>
      <w:r w:rsidR="00557520" w:rsidRPr="00557520">
        <w:rPr>
          <w:sz w:val="28"/>
          <w:szCs w:val="28"/>
          <w:lang w:val="x-none" w:eastAsia="x-none"/>
        </w:rPr>
        <w:t xml:space="preserve"> о рождении ребенка, об установлении отцовства, выданных компетентными органами иностранного государства, и их нотариально удостоверенного перевода на русский язык (на каждого ребенка);</w:t>
      </w:r>
    </w:p>
    <w:p w:rsidR="00557520" w:rsidRPr="00557520" w:rsidRDefault="00AC3992" w:rsidP="00AC3992">
      <w:pPr>
        <w:numPr>
          <w:ilvl w:val="0"/>
          <w:numId w:val="37"/>
        </w:numPr>
        <w:tabs>
          <w:tab w:val="left" w:pos="142"/>
          <w:tab w:val="left" w:pos="284"/>
        </w:tabs>
        <w:suppressAutoHyphens/>
        <w:ind w:left="0" w:firstLine="709"/>
        <w:jc w:val="both"/>
        <w:rPr>
          <w:sz w:val="28"/>
          <w:szCs w:val="28"/>
          <w:lang w:val="x-none" w:eastAsia="x-none"/>
        </w:rPr>
      </w:pPr>
      <w:r>
        <w:rPr>
          <w:sz w:val="28"/>
          <w:szCs w:val="28"/>
          <w:lang w:eastAsia="x-none"/>
        </w:rPr>
        <w:lastRenderedPageBreak/>
        <w:t>С</w:t>
      </w:r>
      <w:proofErr w:type="spellStart"/>
      <w:r w:rsidR="00557520" w:rsidRPr="00557520">
        <w:rPr>
          <w:sz w:val="28"/>
          <w:szCs w:val="28"/>
          <w:lang w:val="x-none" w:eastAsia="x-none"/>
        </w:rPr>
        <w:t>видетельство</w:t>
      </w:r>
      <w:proofErr w:type="spellEnd"/>
      <w:r w:rsidR="00557520" w:rsidRPr="00557520">
        <w:rPr>
          <w:sz w:val="28"/>
          <w:szCs w:val="28"/>
          <w:lang w:val="x-none" w:eastAsia="x-none"/>
        </w:rPr>
        <w:t xml:space="preserve"> о регистрации по месту жительства на каждого ребенка;</w:t>
      </w:r>
    </w:p>
    <w:p w:rsidR="00557520" w:rsidRPr="00557520" w:rsidRDefault="00AC3992" w:rsidP="00AC3992">
      <w:pPr>
        <w:numPr>
          <w:ilvl w:val="0"/>
          <w:numId w:val="37"/>
        </w:numPr>
        <w:tabs>
          <w:tab w:val="left" w:pos="142"/>
          <w:tab w:val="left" w:pos="284"/>
        </w:tabs>
        <w:suppressAutoHyphens/>
        <w:ind w:left="0" w:firstLine="709"/>
        <w:jc w:val="both"/>
        <w:rPr>
          <w:sz w:val="28"/>
          <w:szCs w:val="28"/>
          <w:lang w:val="x-none" w:eastAsia="x-none"/>
        </w:rPr>
      </w:pPr>
      <w:r>
        <w:rPr>
          <w:sz w:val="28"/>
          <w:szCs w:val="28"/>
          <w:lang w:eastAsia="x-none"/>
        </w:rPr>
        <w:t>С</w:t>
      </w:r>
      <w:proofErr w:type="spellStart"/>
      <w:r w:rsidR="00557520" w:rsidRPr="00557520">
        <w:rPr>
          <w:sz w:val="28"/>
          <w:szCs w:val="28"/>
          <w:lang w:val="x-none" w:eastAsia="x-none"/>
        </w:rPr>
        <w:t>видетельство</w:t>
      </w:r>
      <w:proofErr w:type="spellEnd"/>
      <w:r w:rsidR="00557520" w:rsidRPr="00557520">
        <w:rPr>
          <w:sz w:val="28"/>
          <w:szCs w:val="28"/>
          <w:lang w:val="x-none" w:eastAsia="x-none"/>
        </w:rPr>
        <w:t xml:space="preserve"> о заключении брака (о расторжении брака), выданного компетентными органами иностранного государства, и его нотариально удостоверенного перевода на русский язык в случае несоответствия фамилий родителя и ребенка (детей);</w:t>
      </w:r>
    </w:p>
    <w:p w:rsidR="00557520" w:rsidRPr="00557520" w:rsidRDefault="00AC3992" w:rsidP="00AC3992">
      <w:pPr>
        <w:numPr>
          <w:ilvl w:val="0"/>
          <w:numId w:val="37"/>
        </w:numPr>
        <w:tabs>
          <w:tab w:val="left" w:pos="142"/>
          <w:tab w:val="left" w:pos="284"/>
        </w:tabs>
        <w:suppressAutoHyphens/>
        <w:ind w:left="0" w:firstLine="709"/>
        <w:jc w:val="both"/>
        <w:rPr>
          <w:sz w:val="28"/>
          <w:szCs w:val="28"/>
          <w:lang w:val="x-none" w:eastAsia="x-none"/>
        </w:rPr>
      </w:pPr>
      <w:r>
        <w:rPr>
          <w:sz w:val="28"/>
          <w:szCs w:val="28"/>
          <w:lang w:eastAsia="x-none"/>
        </w:rPr>
        <w:t>Д</w:t>
      </w:r>
      <w:proofErr w:type="spellStart"/>
      <w:r w:rsidR="00557520" w:rsidRPr="00557520">
        <w:rPr>
          <w:sz w:val="28"/>
          <w:szCs w:val="28"/>
          <w:lang w:val="x-none" w:eastAsia="x-none"/>
        </w:rPr>
        <w:t>окумент</w:t>
      </w:r>
      <w:proofErr w:type="spellEnd"/>
      <w:r w:rsidR="00557520" w:rsidRPr="00557520">
        <w:rPr>
          <w:sz w:val="28"/>
          <w:szCs w:val="28"/>
          <w:lang w:val="x-none" w:eastAsia="x-none"/>
        </w:rPr>
        <w:t xml:space="preserve">, удостоверяющий права (полномочия) представителя физического лица, если с заявлением обращается представитель заявителя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w:t>
      </w:r>
    </w:p>
    <w:p w:rsidR="00ED4589" w:rsidRDefault="00371D2D" w:rsidP="00557520">
      <w:pPr>
        <w:tabs>
          <w:tab w:val="left" w:pos="142"/>
          <w:tab w:val="left" w:pos="284"/>
        </w:tabs>
        <w:suppressAutoHyphens/>
        <w:ind w:firstLine="709"/>
        <w:jc w:val="both"/>
        <w:rPr>
          <w:sz w:val="28"/>
          <w:szCs w:val="28"/>
        </w:rPr>
      </w:pPr>
      <w:r w:rsidRPr="00371D2D">
        <w:rPr>
          <w:sz w:val="28"/>
          <w:szCs w:val="28"/>
        </w:rPr>
        <w:t xml:space="preserve">При подаче заявления и прилагаемых к нему документов в </w:t>
      </w:r>
      <w:r w:rsidR="00BA4567">
        <w:rPr>
          <w:sz w:val="28"/>
          <w:szCs w:val="28"/>
        </w:rPr>
        <w:t>Администрацию</w:t>
      </w:r>
      <w:r w:rsidRPr="00371D2D">
        <w:rPr>
          <w:sz w:val="28"/>
          <w:szCs w:val="28"/>
        </w:rPr>
        <w:t xml:space="preserve"> Заявитель предъявляет оригиналы документов для сверки.</w:t>
      </w:r>
    </w:p>
    <w:p w:rsidR="00BF656A" w:rsidRDefault="00BF656A" w:rsidP="00BF656A">
      <w:pPr>
        <w:tabs>
          <w:tab w:val="left" w:pos="142"/>
          <w:tab w:val="left" w:pos="284"/>
        </w:tabs>
        <w:suppressAutoHyphens/>
        <w:ind w:firstLine="709"/>
        <w:jc w:val="both"/>
        <w:rPr>
          <w:sz w:val="28"/>
          <w:szCs w:val="28"/>
        </w:rPr>
      </w:pPr>
      <w:r w:rsidRPr="001D6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722D2A">
        <w:rPr>
          <w:sz w:val="28"/>
          <w:szCs w:val="28"/>
        </w:rPr>
        <w:t>твенных или муниципальных услуг не предусмотрены.</w:t>
      </w:r>
    </w:p>
    <w:p w:rsidR="001D4654" w:rsidRPr="000C6E0E" w:rsidRDefault="001D4654" w:rsidP="003B065F">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w:t>
      </w:r>
      <w:r w:rsidR="0001151F">
        <w:rPr>
          <w:sz w:val="28"/>
          <w:szCs w:val="28"/>
          <w:lang w:bidi="ru-RU"/>
        </w:rPr>
        <w:t>ми</w:t>
      </w:r>
      <w:r w:rsidRPr="000C6E0E">
        <w:rPr>
          <w:sz w:val="28"/>
          <w:szCs w:val="28"/>
          <w:lang w:bidi="ru-RU"/>
        </w:rPr>
        <w:t xml:space="preserve"> для отказа в приеме к рассмотрению документов, необходимых для предоставления муниципальной услуги, являются:</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документы представлены неправомочным лицом;</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документы представлены в неуполномоченный орган;</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 xml:space="preserve">документы представлены в </w:t>
      </w:r>
      <w:r>
        <w:rPr>
          <w:color w:val="000000"/>
          <w:sz w:val="28"/>
          <w:szCs w:val="28"/>
          <w:lang w:bidi="ru-RU"/>
        </w:rPr>
        <w:t>Администрацию</w:t>
      </w:r>
      <w:r w:rsidRPr="00722D2A">
        <w:rPr>
          <w:color w:val="000000"/>
          <w:sz w:val="28"/>
          <w:szCs w:val="28"/>
          <w:lang w:bidi="ru-RU"/>
        </w:rPr>
        <w:t xml:space="preserve"> не по месту жительства заявителя;</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 xml:space="preserve">представлено заявление, не соответствующее утвержденной форме согласно Приложения </w:t>
      </w:r>
      <w:r>
        <w:rPr>
          <w:color w:val="000000"/>
          <w:sz w:val="28"/>
          <w:szCs w:val="28"/>
          <w:lang w:bidi="ru-RU"/>
        </w:rPr>
        <w:t>№ 1</w:t>
      </w:r>
      <w:r w:rsidRPr="00722D2A">
        <w:rPr>
          <w:color w:val="000000"/>
          <w:sz w:val="28"/>
          <w:szCs w:val="28"/>
          <w:lang w:bidi="ru-RU"/>
        </w:rPr>
        <w:t xml:space="preserve"> настоящего </w:t>
      </w:r>
      <w:r>
        <w:rPr>
          <w:color w:val="000000"/>
          <w:sz w:val="28"/>
          <w:szCs w:val="28"/>
          <w:lang w:bidi="ru-RU"/>
        </w:rPr>
        <w:t>А</w:t>
      </w:r>
      <w:r w:rsidRPr="00722D2A">
        <w:rPr>
          <w:color w:val="000000"/>
          <w:sz w:val="28"/>
          <w:szCs w:val="28"/>
          <w:lang w:bidi="ru-RU"/>
        </w:rPr>
        <w:t>дминистративного регламента;</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 xml:space="preserve">заявление и прилагаемые к нему документы не поддаются прочтению, имеют неоговоренные исправления или повреждения, не </w:t>
      </w:r>
      <w:r w:rsidRPr="00722D2A">
        <w:rPr>
          <w:color w:val="000000"/>
          <w:sz w:val="28"/>
          <w:szCs w:val="28"/>
          <w:lang w:bidi="ru-RU"/>
        </w:rPr>
        <w:lastRenderedPageBreak/>
        <w:t>позволяющие однозначно истолковать их содержание.</w:t>
      </w:r>
    </w:p>
    <w:p w:rsidR="00C23D23" w:rsidRDefault="00722D2A" w:rsidP="00722D2A">
      <w:pPr>
        <w:widowControl w:val="0"/>
        <w:suppressAutoHyphens/>
        <w:autoSpaceDE w:val="0"/>
        <w:autoSpaceDN w:val="0"/>
        <w:adjustRightInd w:val="0"/>
        <w:ind w:firstLine="709"/>
        <w:jc w:val="both"/>
        <w:rPr>
          <w:color w:val="000000"/>
          <w:sz w:val="28"/>
          <w:szCs w:val="28"/>
          <w:lang w:bidi="ru-RU"/>
        </w:rPr>
      </w:pPr>
      <w:r w:rsidRPr="00722D2A">
        <w:rPr>
          <w:color w:val="000000"/>
          <w:sz w:val="28"/>
          <w:szCs w:val="28"/>
          <w:lang w:bidi="ru-RU"/>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p>
    <w:p w:rsidR="00722D2A" w:rsidRPr="000C6E0E" w:rsidRDefault="00722D2A" w:rsidP="00722D2A">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rPr>
      </w:pPr>
      <w:r w:rsidRPr="004A54C5">
        <w:rPr>
          <w:sz w:val="28"/>
          <w:szCs w:val="28"/>
        </w:rPr>
        <w:t>Основания для приостановления предоставления м</w:t>
      </w:r>
      <w:r w:rsidR="0001151F">
        <w:rPr>
          <w:sz w:val="28"/>
          <w:szCs w:val="28"/>
        </w:rPr>
        <w:t>униципальной услуги отсутствуют.</w:t>
      </w:r>
    </w:p>
    <w:p w:rsidR="000C5A4B" w:rsidRPr="000C6E0E" w:rsidRDefault="000C5A4B" w:rsidP="00722D2A">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Н</w:t>
      </w:r>
      <w:r w:rsidRPr="00722D2A">
        <w:rPr>
          <w:sz w:val="28"/>
          <w:szCs w:val="28"/>
        </w:rPr>
        <w:t xml:space="preserve">есоответствие требованиям, предусмотренным </w:t>
      </w:r>
      <w:r>
        <w:rPr>
          <w:sz w:val="28"/>
          <w:szCs w:val="28"/>
        </w:rPr>
        <w:t>подразделом</w:t>
      </w:r>
      <w:r w:rsidRPr="00722D2A">
        <w:rPr>
          <w:sz w:val="28"/>
          <w:szCs w:val="28"/>
        </w:rPr>
        <w:t xml:space="preserve"> 1.2</w:t>
      </w:r>
      <w:r>
        <w:rPr>
          <w:sz w:val="28"/>
          <w:szCs w:val="28"/>
        </w:rPr>
        <w:t>.</w:t>
      </w:r>
      <w:r w:rsidRPr="00722D2A">
        <w:rPr>
          <w:sz w:val="28"/>
          <w:szCs w:val="28"/>
        </w:rPr>
        <w:t xml:space="preserve"> настоящего </w:t>
      </w:r>
      <w:r>
        <w:rPr>
          <w:sz w:val="28"/>
          <w:szCs w:val="28"/>
        </w:rPr>
        <w:t>А</w:t>
      </w:r>
      <w:r w:rsidRPr="00722D2A">
        <w:rPr>
          <w:sz w:val="28"/>
          <w:szCs w:val="28"/>
        </w:rPr>
        <w:t>дминистративного регламента;</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Н</w:t>
      </w:r>
      <w:r w:rsidRPr="00722D2A">
        <w:rPr>
          <w:sz w:val="28"/>
          <w:szCs w:val="28"/>
        </w:rPr>
        <w:t xml:space="preserve">епредставление или представление не в полном объеме документов, предусмотренных в </w:t>
      </w:r>
      <w:r>
        <w:rPr>
          <w:sz w:val="28"/>
          <w:szCs w:val="28"/>
        </w:rPr>
        <w:t>подразделах</w:t>
      </w:r>
      <w:r w:rsidRPr="00722D2A">
        <w:rPr>
          <w:sz w:val="28"/>
          <w:szCs w:val="28"/>
        </w:rPr>
        <w:t xml:space="preserve"> 2.</w:t>
      </w:r>
      <w:r>
        <w:rPr>
          <w:sz w:val="28"/>
          <w:szCs w:val="28"/>
        </w:rPr>
        <w:t>5.</w:t>
      </w:r>
      <w:r w:rsidRPr="00722D2A">
        <w:rPr>
          <w:sz w:val="28"/>
          <w:szCs w:val="28"/>
        </w:rPr>
        <w:t xml:space="preserve"> настоящего </w:t>
      </w:r>
      <w:r>
        <w:rPr>
          <w:sz w:val="28"/>
          <w:szCs w:val="28"/>
        </w:rPr>
        <w:t>А</w:t>
      </w:r>
      <w:r w:rsidRPr="00722D2A">
        <w:rPr>
          <w:sz w:val="28"/>
          <w:szCs w:val="28"/>
        </w:rPr>
        <w:t>дминистративного регламента;</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Н</w:t>
      </w:r>
      <w:r w:rsidRPr="00722D2A">
        <w:rPr>
          <w:sz w:val="28"/>
          <w:szCs w:val="28"/>
        </w:rPr>
        <w:t>едостоверность сведений, содержащихся в представленных документах;</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Р</w:t>
      </w:r>
      <w:r w:rsidRPr="00722D2A">
        <w:rPr>
          <w:sz w:val="28"/>
          <w:szCs w:val="28"/>
        </w:rPr>
        <w:t xml:space="preserve">анее реализованное право на бесплатное предоставление земельного участка в собственность для </w:t>
      </w:r>
      <w:r w:rsidR="00AC3992">
        <w:rPr>
          <w:color w:val="000000"/>
          <w:sz w:val="28"/>
          <w:szCs w:val="28"/>
          <w:lang w:eastAsia="ar-SA"/>
        </w:rPr>
        <w:t>ведения личного подсобного хозяйства или создания крестьянского (фермерского) хозяйства</w:t>
      </w:r>
      <w:r>
        <w:rPr>
          <w:sz w:val="28"/>
          <w:szCs w:val="28"/>
        </w:rPr>
        <w:t>.</w:t>
      </w:r>
    </w:p>
    <w:p w:rsidR="00CA508F" w:rsidRDefault="00722D2A" w:rsidP="00722D2A">
      <w:pPr>
        <w:widowControl w:val="0"/>
        <w:suppressAutoHyphens/>
        <w:autoSpaceDE w:val="0"/>
        <w:autoSpaceDN w:val="0"/>
        <w:ind w:firstLine="709"/>
        <w:jc w:val="both"/>
        <w:rPr>
          <w:sz w:val="28"/>
          <w:szCs w:val="28"/>
        </w:rPr>
      </w:pPr>
      <w:r w:rsidRPr="00722D2A">
        <w:rPr>
          <w:sz w:val="28"/>
          <w:szCs w:val="28"/>
        </w:rPr>
        <w:t xml:space="preserve">Повторное обращение с заявлением о постановке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 допускается после устранения оснований для отказа в предоставлении муниципальной услуги, предусмотренных </w:t>
      </w:r>
      <w:r>
        <w:rPr>
          <w:sz w:val="28"/>
          <w:szCs w:val="28"/>
        </w:rPr>
        <w:t>настоящим подразделом.</w:t>
      </w:r>
    </w:p>
    <w:p w:rsidR="00722D2A" w:rsidRPr="008D4823" w:rsidRDefault="00722D2A" w:rsidP="00722D2A">
      <w:pPr>
        <w:widowControl w:val="0"/>
        <w:suppressAutoHyphens/>
        <w:autoSpaceDE w:val="0"/>
        <w:autoSpaceDN w:val="0"/>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1D4654" w:rsidRDefault="00114948" w:rsidP="00114948">
      <w:pPr>
        <w:widowControl w:val="0"/>
        <w:suppressAutoHyphens/>
        <w:ind w:firstLine="709"/>
        <w:jc w:val="both"/>
        <w:rPr>
          <w:sz w:val="28"/>
          <w:szCs w:val="28"/>
          <w:lang w:bidi="ru-RU"/>
        </w:rPr>
      </w:pPr>
      <w:r w:rsidRPr="00114948">
        <w:rPr>
          <w:sz w:val="28"/>
          <w:szCs w:val="28"/>
          <w:lang w:bidi="ru-RU"/>
        </w:rPr>
        <w:t>Услуги, необходимые и обязательные для предоставления Услуги, отсутствуют.</w:t>
      </w:r>
    </w:p>
    <w:p w:rsidR="00114948" w:rsidRPr="001D4654" w:rsidRDefault="00114948" w:rsidP="00114948">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lastRenderedPageBreak/>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8F5BC8" w:rsidRPr="008F5BC8" w:rsidRDefault="008F5BC8" w:rsidP="008F5BC8">
      <w:pPr>
        <w:widowControl w:val="0"/>
        <w:tabs>
          <w:tab w:val="left" w:pos="1498"/>
        </w:tabs>
        <w:suppressAutoHyphens/>
        <w:ind w:firstLine="709"/>
        <w:jc w:val="both"/>
        <w:rPr>
          <w:sz w:val="28"/>
          <w:szCs w:val="28"/>
          <w:lang w:bidi="ru-RU"/>
        </w:rPr>
      </w:pPr>
      <w:r w:rsidRPr="008F5BC8">
        <w:rPr>
          <w:sz w:val="28"/>
          <w:szCs w:val="28"/>
          <w:lang w:bidi="ru-RU"/>
        </w:rPr>
        <w:t>В случае наличия оснований для отказа в приеме документов, необходимых для предоставления государственной (муниципальной)</w:t>
      </w:r>
      <w:r>
        <w:rPr>
          <w:sz w:val="28"/>
          <w:szCs w:val="28"/>
          <w:lang w:bidi="ru-RU"/>
        </w:rPr>
        <w:t xml:space="preserve"> услуги, указанных в пункте 2.7</w:t>
      </w:r>
      <w:r w:rsidRPr="008F5BC8">
        <w:rPr>
          <w:sz w:val="28"/>
          <w:szCs w:val="28"/>
          <w:lang w:bidi="ru-RU"/>
        </w:rPr>
        <w:t xml:space="preserve">. настоящего Административного регламента, </w:t>
      </w:r>
      <w:r>
        <w:rPr>
          <w:sz w:val="28"/>
          <w:szCs w:val="28"/>
          <w:lang w:bidi="ru-RU"/>
        </w:rPr>
        <w:t>Администрация</w:t>
      </w:r>
      <w:r w:rsidRPr="008F5BC8">
        <w:rPr>
          <w:sz w:val="28"/>
          <w:szCs w:val="28"/>
          <w:lang w:bidi="ru-RU"/>
        </w:rPr>
        <w:t xml:space="preserve">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w:t>
      </w:r>
      <w:r>
        <w:rPr>
          <w:sz w:val="28"/>
          <w:szCs w:val="28"/>
          <w:lang w:bidi="ru-RU"/>
        </w:rPr>
        <w:t>.</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 xml:space="preserve">В целях обеспечения беспрепятственного доступа заявителей, в том числе </w:t>
      </w:r>
      <w:r w:rsidRPr="000C6E0E">
        <w:rPr>
          <w:sz w:val="28"/>
          <w:szCs w:val="28"/>
          <w:lang w:bidi="ru-RU"/>
        </w:rPr>
        <w:lastRenderedPageBreak/>
        <w:t>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lastRenderedPageBreak/>
        <w:t>Основными показателями доступности предоставления муниципальной услуги являются:</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lastRenderedPageBreak/>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84494A">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84494A">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123F79">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CA508F" w:rsidRPr="00CA508F" w:rsidRDefault="00CA508F" w:rsidP="00EF02B1">
      <w:pPr>
        <w:widowControl w:val="0"/>
        <w:numPr>
          <w:ilvl w:val="0"/>
          <w:numId w:val="27"/>
        </w:numPr>
        <w:suppressAutoHyphens/>
        <w:ind w:left="0" w:firstLine="709"/>
        <w:jc w:val="both"/>
        <w:rPr>
          <w:sz w:val="28"/>
          <w:szCs w:val="28"/>
        </w:rPr>
      </w:pPr>
      <w:r w:rsidRPr="00CA508F">
        <w:rPr>
          <w:sz w:val="28"/>
          <w:szCs w:val="28"/>
        </w:rPr>
        <w:lastRenderedPageBreak/>
        <w:t>прием и регистрация заявления и приложенных к нему документов, необходимых для предоставления муниципальной услуги;</w:t>
      </w:r>
    </w:p>
    <w:p w:rsidR="00722D2A" w:rsidRDefault="00722D2A" w:rsidP="00EF02B1">
      <w:pPr>
        <w:widowControl w:val="0"/>
        <w:numPr>
          <w:ilvl w:val="0"/>
          <w:numId w:val="27"/>
        </w:numPr>
        <w:suppressAutoHyphens/>
        <w:ind w:left="0" w:firstLine="709"/>
        <w:jc w:val="both"/>
        <w:rPr>
          <w:sz w:val="28"/>
          <w:szCs w:val="28"/>
        </w:rPr>
      </w:pPr>
      <w:r w:rsidRPr="00491684">
        <w:rPr>
          <w:sz w:val="28"/>
          <w:szCs w:val="28"/>
        </w:rPr>
        <w:t xml:space="preserve">формирование и направление межведомственных запросов в органы, участвующие в предоставлении муниципальной услуги; </w:t>
      </w:r>
    </w:p>
    <w:p w:rsidR="00722D2A" w:rsidRDefault="00722D2A" w:rsidP="00EF02B1">
      <w:pPr>
        <w:widowControl w:val="0"/>
        <w:numPr>
          <w:ilvl w:val="0"/>
          <w:numId w:val="27"/>
        </w:numPr>
        <w:suppressAutoHyphens/>
        <w:ind w:left="0" w:firstLine="709"/>
        <w:jc w:val="both"/>
        <w:rPr>
          <w:sz w:val="28"/>
          <w:szCs w:val="28"/>
        </w:rPr>
      </w:pPr>
      <w:r w:rsidRPr="00491684">
        <w:rPr>
          <w:sz w:val="28"/>
          <w:szCs w:val="28"/>
        </w:rPr>
        <w:t xml:space="preserve">рассмотрение заявления и прилагаемых документов, принятие решения по итогам рассмотрения; </w:t>
      </w:r>
    </w:p>
    <w:p w:rsidR="00722D2A" w:rsidRPr="00722D2A" w:rsidRDefault="00722D2A" w:rsidP="00EF02B1">
      <w:pPr>
        <w:widowControl w:val="0"/>
        <w:numPr>
          <w:ilvl w:val="0"/>
          <w:numId w:val="27"/>
        </w:numPr>
        <w:suppressAutoHyphens/>
        <w:ind w:left="0" w:firstLine="709"/>
        <w:jc w:val="both"/>
        <w:rPr>
          <w:sz w:val="28"/>
          <w:szCs w:val="28"/>
        </w:rPr>
      </w:pPr>
      <w:r w:rsidRPr="00722D2A">
        <w:rPr>
          <w:sz w:val="28"/>
          <w:szCs w:val="28"/>
        </w:rPr>
        <w:t xml:space="preserve">уведомление заявителя о принятом решении. </w:t>
      </w:r>
    </w:p>
    <w:p w:rsidR="00CA508F" w:rsidRPr="00CA508F" w:rsidRDefault="00CA508F" w:rsidP="00123F79">
      <w:pPr>
        <w:widowControl w:val="0"/>
        <w:numPr>
          <w:ilvl w:val="2"/>
          <w:numId w:val="2"/>
        </w:numPr>
        <w:suppressAutoHyphens/>
        <w:ind w:left="0" w:firstLine="709"/>
        <w:jc w:val="both"/>
        <w:rPr>
          <w:sz w:val="28"/>
          <w:szCs w:val="28"/>
          <w:u w:val="single"/>
        </w:rPr>
      </w:pPr>
      <w:r w:rsidRPr="00CA508F">
        <w:rPr>
          <w:sz w:val="28"/>
          <w:szCs w:val="28"/>
          <w:u w:val="single"/>
        </w:rPr>
        <w:t>Прием и регистрация заявления и приложенных к нему документов, необходимых для предоставления муниципальной услуги.</w:t>
      </w:r>
    </w:p>
    <w:p w:rsidR="00722D2A" w:rsidRPr="00722D2A" w:rsidRDefault="00722D2A" w:rsidP="00123F79">
      <w:pPr>
        <w:widowControl w:val="0"/>
        <w:suppressAutoHyphens/>
        <w:ind w:firstLine="709"/>
        <w:jc w:val="both"/>
        <w:rPr>
          <w:sz w:val="28"/>
          <w:szCs w:val="28"/>
        </w:rPr>
      </w:pPr>
      <w:r w:rsidRPr="00722D2A">
        <w:rPr>
          <w:sz w:val="28"/>
          <w:szCs w:val="28"/>
        </w:rPr>
        <w:t xml:space="preserve">Основанием для начала выполнения административной процедуры по приему заявления и документов, необходимых для постановки на учет граждан, имеющих трех и более детей, в целях бесплатного предоставления земельного участка в собственность для </w:t>
      </w:r>
      <w:r w:rsidR="00EF5D39">
        <w:rPr>
          <w:color w:val="000000"/>
          <w:sz w:val="28"/>
          <w:szCs w:val="28"/>
          <w:lang w:eastAsia="ar-SA"/>
        </w:rPr>
        <w:t>ведения личного подсобного хозяйства или создания крестьянского (фермерского) хозяйства</w:t>
      </w:r>
      <w:r w:rsidRPr="00722D2A">
        <w:rPr>
          <w:sz w:val="28"/>
          <w:szCs w:val="28"/>
        </w:rPr>
        <w:t xml:space="preserve">, является поступление в </w:t>
      </w:r>
      <w:r>
        <w:rPr>
          <w:sz w:val="28"/>
          <w:szCs w:val="28"/>
        </w:rPr>
        <w:t>Администрацию</w:t>
      </w:r>
      <w:r w:rsidRPr="00722D2A">
        <w:rPr>
          <w:sz w:val="28"/>
          <w:szCs w:val="28"/>
        </w:rPr>
        <w:t xml:space="preserve"> заявления и</w:t>
      </w:r>
      <w:r>
        <w:rPr>
          <w:sz w:val="28"/>
          <w:szCs w:val="28"/>
        </w:rPr>
        <w:t xml:space="preserve"> прилагаемых к нему документов.</w:t>
      </w:r>
    </w:p>
    <w:p w:rsidR="00722D2A" w:rsidRPr="00722D2A" w:rsidRDefault="00722D2A" w:rsidP="00123F79">
      <w:pPr>
        <w:widowControl w:val="0"/>
        <w:suppressAutoHyphens/>
        <w:ind w:firstLine="709"/>
        <w:jc w:val="both"/>
        <w:rPr>
          <w:sz w:val="28"/>
          <w:szCs w:val="28"/>
        </w:rPr>
      </w:pPr>
      <w:r w:rsidRPr="00722D2A">
        <w:rPr>
          <w:sz w:val="28"/>
          <w:szCs w:val="28"/>
        </w:rPr>
        <w:t xml:space="preserve">Прием заявления и прилагаемых к нему документов осуществляют должностные лица </w:t>
      </w:r>
      <w:r>
        <w:rPr>
          <w:sz w:val="28"/>
          <w:szCs w:val="28"/>
        </w:rPr>
        <w:t>Администрации</w:t>
      </w:r>
      <w:r w:rsidRPr="00722D2A">
        <w:rPr>
          <w:sz w:val="28"/>
          <w:szCs w:val="28"/>
        </w:rPr>
        <w:t>.</w:t>
      </w:r>
    </w:p>
    <w:p w:rsidR="00722D2A" w:rsidRPr="00722D2A" w:rsidRDefault="00722D2A" w:rsidP="00123F79">
      <w:pPr>
        <w:widowControl w:val="0"/>
        <w:suppressAutoHyphens/>
        <w:ind w:firstLine="709"/>
        <w:jc w:val="both"/>
        <w:rPr>
          <w:sz w:val="28"/>
          <w:szCs w:val="28"/>
        </w:rPr>
      </w:pPr>
      <w:r w:rsidRPr="00722D2A">
        <w:rPr>
          <w:sz w:val="28"/>
          <w:szCs w:val="28"/>
        </w:rPr>
        <w:t xml:space="preserve">При поступлении заявления и прилагаемых к нему документов посредством личного обращения заявителя специалист </w:t>
      </w:r>
      <w:r>
        <w:rPr>
          <w:sz w:val="28"/>
          <w:szCs w:val="28"/>
        </w:rPr>
        <w:t>Администрации</w:t>
      </w:r>
      <w:r w:rsidRPr="00722D2A">
        <w:rPr>
          <w:sz w:val="28"/>
          <w:szCs w:val="28"/>
        </w:rPr>
        <w:t xml:space="preserve">, ответственный за прием документов, осуществляет следующую последовательность действий: </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 xml:space="preserve">устанавливает предмет обращения; </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 xml:space="preserve">устанавливает соответствие личности заявителя документу, удостоверяющему личность; </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проверяет правильность оформления заявления и комплектность прилагаемых к нему документов</w:t>
      </w:r>
      <w:r w:rsidR="003B3707">
        <w:rPr>
          <w:sz w:val="28"/>
          <w:szCs w:val="28"/>
        </w:rPr>
        <w:t>;</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 xml:space="preserve">осуществляет сверку копий представленных документов с их оригиналами; </w:t>
      </w:r>
    </w:p>
    <w:p w:rsidR="00123F79" w:rsidRDefault="00722D2A" w:rsidP="00EF02B1">
      <w:pPr>
        <w:widowControl w:val="0"/>
        <w:numPr>
          <w:ilvl w:val="1"/>
          <w:numId w:val="33"/>
        </w:numPr>
        <w:suppressAutoHyphens/>
        <w:ind w:left="0" w:firstLine="709"/>
        <w:jc w:val="both"/>
        <w:rPr>
          <w:sz w:val="28"/>
          <w:szCs w:val="28"/>
        </w:rPr>
      </w:pPr>
      <w:r w:rsidRPr="00722D2A">
        <w:rPr>
          <w:sz w:val="28"/>
          <w:szCs w:val="28"/>
        </w:rPr>
        <w:t>проверяет заявление и прилагаемые к нему документы</w:t>
      </w:r>
      <w:r w:rsidR="00123F79">
        <w:rPr>
          <w:sz w:val="28"/>
          <w:szCs w:val="28"/>
        </w:rPr>
        <w:t>.</w:t>
      </w:r>
    </w:p>
    <w:p w:rsidR="00722D2A" w:rsidRPr="00123F79" w:rsidRDefault="00722D2A" w:rsidP="00123F79">
      <w:pPr>
        <w:widowControl w:val="0"/>
        <w:suppressAutoHyphens/>
        <w:ind w:firstLine="709"/>
        <w:jc w:val="both"/>
        <w:rPr>
          <w:sz w:val="28"/>
          <w:szCs w:val="28"/>
        </w:rPr>
      </w:pPr>
      <w:r w:rsidRPr="00123F79">
        <w:rPr>
          <w:sz w:val="28"/>
          <w:szCs w:val="28"/>
        </w:rPr>
        <w:t xml:space="preserve">Результатом выполнения административной процедуры является: </w:t>
      </w:r>
    </w:p>
    <w:p w:rsidR="00722D2A" w:rsidRPr="00722D2A" w:rsidRDefault="00722D2A" w:rsidP="00EF02B1">
      <w:pPr>
        <w:widowControl w:val="0"/>
        <w:numPr>
          <w:ilvl w:val="0"/>
          <w:numId w:val="34"/>
        </w:numPr>
        <w:suppressAutoHyphens/>
        <w:ind w:left="0" w:firstLine="709"/>
        <w:jc w:val="both"/>
        <w:rPr>
          <w:sz w:val="28"/>
          <w:szCs w:val="28"/>
        </w:rPr>
      </w:pPr>
      <w:r w:rsidRPr="00722D2A">
        <w:rPr>
          <w:sz w:val="28"/>
          <w:szCs w:val="28"/>
        </w:rPr>
        <w:t>прием и регистрация заявления, и прилагаемых к нему документов;</w:t>
      </w:r>
    </w:p>
    <w:p w:rsidR="00CA508F" w:rsidRPr="00722D2A" w:rsidRDefault="00722D2A" w:rsidP="00EF02B1">
      <w:pPr>
        <w:widowControl w:val="0"/>
        <w:numPr>
          <w:ilvl w:val="0"/>
          <w:numId w:val="34"/>
        </w:numPr>
        <w:suppressAutoHyphens/>
        <w:ind w:left="0" w:firstLine="709"/>
        <w:jc w:val="both"/>
        <w:rPr>
          <w:sz w:val="28"/>
          <w:szCs w:val="28"/>
        </w:rPr>
      </w:pPr>
      <w:r w:rsidRPr="00722D2A">
        <w:rPr>
          <w:sz w:val="28"/>
          <w:szCs w:val="28"/>
        </w:rPr>
        <w:t>выдача (направление) уведомления об отказе в приеме документов.</w:t>
      </w:r>
    </w:p>
    <w:p w:rsidR="00CA508F" w:rsidRPr="00CA508F" w:rsidRDefault="003B3707" w:rsidP="00123F79">
      <w:pPr>
        <w:widowControl w:val="0"/>
        <w:numPr>
          <w:ilvl w:val="2"/>
          <w:numId w:val="2"/>
        </w:numPr>
        <w:suppressAutoHyphens/>
        <w:ind w:left="0" w:firstLine="709"/>
        <w:jc w:val="both"/>
        <w:rPr>
          <w:sz w:val="28"/>
          <w:szCs w:val="28"/>
          <w:u w:val="single"/>
        </w:rPr>
      </w:pPr>
      <w:r>
        <w:rPr>
          <w:sz w:val="28"/>
          <w:szCs w:val="28"/>
          <w:u w:val="single"/>
        </w:rPr>
        <w:t>Формирование</w:t>
      </w:r>
      <w:r w:rsidRPr="003B3707">
        <w:rPr>
          <w:sz w:val="28"/>
          <w:szCs w:val="28"/>
          <w:u w:val="single"/>
        </w:rPr>
        <w:t xml:space="preserve"> и направление межведомственных запросов в органы, участвующие в предоставлении муниципальной услуги</w:t>
      </w:r>
      <w:r>
        <w:rPr>
          <w:sz w:val="28"/>
          <w:szCs w:val="28"/>
          <w:u w:val="single"/>
        </w:rPr>
        <w:t>.</w:t>
      </w:r>
    </w:p>
    <w:p w:rsidR="003B3707" w:rsidRPr="003B3707" w:rsidRDefault="003B3707" w:rsidP="00123F79">
      <w:pPr>
        <w:widowControl w:val="0"/>
        <w:suppressAutoHyphens/>
        <w:ind w:firstLine="709"/>
        <w:jc w:val="both"/>
        <w:rPr>
          <w:sz w:val="28"/>
          <w:szCs w:val="28"/>
        </w:rPr>
      </w:pPr>
      <w:r w:rsidRPr="003B3707">
        <w:rPr>
          <w:sz w:val="28"/>
          <w:szCs w:val="28"/>
        </w:rPr>
        <w:t xml:space="preserve">Основанием для начала выполнения административной процедуры является отсутствие в распоряжении </w:t>
      </w:r>
      <w:r>
        <w:rPr>
          <w:sz w:val="28"/>
          <w:szCs w:val="28"/>
        </w:rPr>
        <w:t>Администрации</w:t>
      </w:r>
      <w:r w:rsidRPr="003B3707">
        <w:rPr>
          <w:sz w:val="28"/>
          <w:szCs w:val="28"/>
        </w:rPr>
        <w:t xml:space="preserve"> документов (информации), необходимых для рассмотрения заявления о предоставлении муниципальной услуги. </w:t>
      </w:r>
    </w:p>
    <w:p w:rsidR="003B3707" w:rsidRPr="003B3707" w:rsidRDefault="003B3707" w:rsidP="00123F79">
      <w:pPr>
        <w:widowControl w:val="0"/>
        <w:suppressAutoHyphens/>
        <w:ind w:firstLine="709"/>
        <w:jc w:val="both"/>
        <w:rPr>
          <w:sz w:val="28"/>
          <w:szCs w:val="28"/>
        </w:rPr>
      </w:pPr>
      <w:r w:rsidRPr="003B3707">
        <w:rPr>
          <w:sz w:val="28"/>
          <w:szCs w:val="28"/>
        </w:rPr>
        <w:t xml:space="preserve">В случае если в распоряжении </w:t>
      </w:r>
      <w:r>
        <w:rPr>
          <w:sz w:val="28"/>
          <w:szCs w:val="28"/>
        </w:rPr>
        <w:t>Администрации</w:t>
      </w:r>
      <w:r w:rsidRPr="003B3707">
        <w:rPr>
          <w:sz w:val="28"/>
          <w:szCs w:val="28"/>
        </w:rPr>
        <w:t xml:space="preserve">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w:t>
      </w:r>
      <w:r w:rsidR="00EF5D39">
        <w:rPr>
          <w:sz w:val="28"/>
          <w:szCs w:val="28"/>
        </w:rPr>
        <w:t>А</w:t>
      </w:r>
      <w:r w:rsidRPr="003B3707">
        <w:rPr>
          <w:sz w:val="28"/>
          <w:szCs w:val="28"/>
        </w:rPr>
        <w:t xml:space="preserve">дминистративным регламентом. </w:t>
      </w:r>
    </w:p>
    <w:p w:rsidR="003B3707" w:rsidRPr="003B3707" w:rsidRDefault="003B3707" w:rsidP="00123F79">
      <w:pPr>
        <w:widowControl w:val="0"/>
        <w:suppressAutoHyphens/>
        <w:ind w:firstLine="709"/>
        <w:jc w:val="both"/>
        <w:rPr>
          <w:sz w:val="28"/>
          <w:szCs w:val="28"/>
          <w:u w:val="single"/>
        </w:rPr>
      </w:pPr>
      <w:r w:rsidRPr="003B3707">
        <w:rPr>
          <w:sz w:val="28"/>
          <w:szCs w:val="28"/>
        </w:rPr>
        <w:t xml:space="preserve">Результатом исполнения административной процедуры является формирование и направление межведомственных запросов в органы, </w:t>
      </w:r>
      <w:r w:rsidRPr="003B3707">
        <w:rPr>
          <w:sz w:val="28"/>
          <w:szCs w:val="28"/>
        </w:rPr>
        <w:lastRenderedPageBreak/>
        <w:t>участвующие в предоставлении муниципальной услуги.</w:t>
      </w:r>
    </w:p>
    <w:p w:rsidR="003B3707" w:rsidRPr="003B3707" w:rsidRDefault="003B3707" w:rsidP="00123F79">
      <w:pPr>
        <w:widowControl w:val="0"/>
        <w:numPr>
          <w:ilvl w:val="2"/>
          <w:numId w:val="2"/>
        </w:numPr>
        <w:suppressAutoHyphens/>
        <w:ind w:left="0" w:firstLine="709"/>
        <w:jc w:val="both"/>
        <w:rPr>
          <w:sz w:val="28"/>
          <w:szCs w:val="28"/>
          <w:u w:val="single"/>
        </w:rPr>
      </w:pPr>
      <w:r w:rsidRPr="003B3707">
        <w:rPr>
          <w:sz w:val="28"/>
          <w:szCs w:val="28"/>
          <w:u w:val="single"/>
        </w:rPr>
        <w:t>Рассмотрение заявления и прилагаемых документов, принятие решения по итогам рассмотрения.</w:t>
      </w:r>
    </w:p>
    <w:p w:rsidR="003B3707" w:rsidRPr="003B3707" w:rsidRDefault="003B3707" w:rsidP="00123F79">
      <w:pPr>
        <w:widowControl w:val="0"/>
        <w:suppressAutoHyphens/>
        <w:ind w:firstLine="709"/>
        <w:jc w:val="both"/>
        <w:rPr>
          <w:sz w:val="28"/>
          <w:szCs w:val="28"/>
        </w:rPr>
      </w:pPr>
      <w:r w:rsidRPr="003B3707">
        <w:rPr>
          <w:sz w:val="28"/>
          <w:szCs w:val="28"/>
        </w:rPr>
        <w:t xml:space="preserve">Основанием для начала выполнения административной процедуры является получение должностным лицом </w:t>
      </w:r>
      <w:r w:rsidR="00F66F38">
        <w:rPr>
          <w:sz w:val="28"/>
          <w:szCs w:val="28"/>
        </w:rPr>
        <w:t>Администрации</w:t>
      </w:r>
      <w:r w:rsidRPr="003B3707">
        <w:rPr>
          <w:sz w:val="28"/>
          <w:szCs w:val="28"/>
        </w:rPr>
        <w:t xml:space="preserve">, ответственным за предоставление муниципальной услуги, всех документов (информации), в том числе, посредством межведомственного информационного взаимодействия, необходимых для предоставления муниципальной услуги. </w:t>
      </w:r>
    </w:p>
    <w:p w:rsidR="003B3707" w:rsidRPr="003B3707" w:rsidRDefault="003B3707" w:rsidP="00123F79">
      <w:pPr>
        <w:widowControl w:val="0"/>
        <w:suppressAutoHyphens/>
        <w:ind w:firstLine="709"/>
        <w:jc w:val="both"/>
        <w:rPr>
          <w:sz w:val="28"/>
          <w:szCs w:val="28"/>
        </w:rPr>
      </w:pPr>
      <w:r w:rsidRPr="003B3707">
        <w:rPr>
          <w:sz w:val="28"/>
          <w:szCs w:val="28"/>
        </w:rPr>
        <w:t xml:space="preserve">Должностное лицо </w:t>
      </w:r>
      <w:r w:rsidR="00F66F38">
        <w:rPr>
          <w:sz w:val="28"/>
          <w:szCs w:val="28"/>
        </w:rPr>
        <w:t>Администрации</w:t>
      </w:r>
      <w:r w:rsidRPr="003B3707">
        <w:rPr>
          <w:sz w:val="28"/>
          <w:szCs w:val="28"/>
        </w:rPr>
        <w:t xml:space="preserve">, ответственное за предоставление муниципальной услуги, рассматривает представленные документы и </w:t>
      </w:r>
      <w:r w:rsidR="00F66F38">
        <w:rPr>
          <w:sz w:val="28"/>
          <w:szCs w:val="28"/>
        </w:rPr>
        <w:t>направляет полный пакет документов в Администрацию Октябрьского района для принятия решения</w:t>
      </w:r>
      <w:r w:rsidRPr="003B3707">
        <w:rPr>
          <w:sz w:val="28"/>
          <w:szCs w:val="28"/>
        </w:rPr>
        <w:t xml:space="preserve"> по вопросу постановки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00F66F38">
        <w:rPr>
          <w:sz w:val="28"/>
          <w:szCs w:val="28"/>
        </w:rPr>
        <w:t>.</w:t>
      </w:r>
    </w:p>
    <w:p w:rsidR="003B3707" w:rsidRPr="003B3707" w:rsidRDefault="00F66F38" w:rsidP="00123F79">
      <w:pPr>
        <w:widowControl w:val="0"/>
        <w:suppressAutoHyphens/>
        <w:ind w:firstLine="709"/>
        <w:jc w:val="both"/>
        <w:rPr>
          <w:sz w:val="28"/>
          <w:szCs w:val="28"/>
        </w:rPr>
      </w:pPr>
      <w:r>
        <w:rPr>
          <w:sz w:val="28"/>
          <w:szCs w:val="28"/>
        </w:rPr>
        <w:t>Администрация Октябрьского района</w:t>
      </w:r>
      <w:r w:rsidR="003B3707" w:rsidRPr="003B3707">
        <w:rPr>
          <w:sz w:val="28"/>
          <w:szCs w:val="28"/>
        </w:rPr>
        <w:t xml:space="preserve">, рассмотрев полученные документы, в случае отсутствия замечаний, выносит соответствующее решение о постановке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003B3707" w:rsidRPr="003B3707">
        <w:rPr>
          <w:sz w:val="28"/>
          <w:szCs w:val="28"/>
        </w:rPr>
        <w:t xml:space="preserve">. </w:t>
      </w:r>
    </w:p>
    <w:p w:rsidR="003B3707" w:rsidRPr="003B3707" w:rsidRDefault="003B3707" w:rsidP="00123F79">
      <w:pPr>
        <w:widowControl w:val="0"/>
        <w:suppressAutoHyphens/>
        <w:ind w:firstLine="709"/>
        <w:jc w:val="both"/>
        <w:rPr>
          <w:sz w:val="28"/>
          <w:szCs w:val="28"/>
        </w:rPr>
      </w:pPr>
      <w:r w:rsidRPr="003B3707">
        <w:rPr>
          <w:sz w:val="28"/>
          <w:szCs w:val="28"/>
        </w:rPr>
        <w:t xml:space="preserve">Подписанное решение </w:t>
      </w:r>
      <w:r w:rsidR="00F66F38">
        <w:rPr>
          <w:sz w:val="28"/>
          <w:szCs w:val="28"/>
        </w:rPr>
        <w:t xml:space="preserve">Администрации Октябрьского района </w:t>
      </w:r>
      <w:r w:rsidRPr="003B3707">
        <w:rPr>
          <w:sz w:val="28"/>
          <w:szCs w:val="28"/>
        </w:rPr>
        <w:t xml:space="preserve">о постановке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Pr="003B3707">
        <w:rPr>
          <w:sz w:val="28"/>
          <w:szCs w:val="28"/>
        </w:rPr>
        <w:t xml:space="preserve"> утверждается постановлением Администрации Октябрьского района, регистрируется должностным лицом </w:t>
      </w:r>
      <w:r w:rsidR="00F66F38" w:rsidRPr="003B3707">
        <w:rPr>
          <w:sz w:val="28"/>
          <w:szCs w:val="28"/>
        </w:rPr>
        <w:t>Администрации Октябрьского района</w:t>
      </w:r>
      <w:r w:rsidRPr="003B3707">
        <w:rPr>
          <w:sz w:val="28"/>
          <w:szCs w:val="28"/>
        </w:rPr>
        <w:t xml:space="preserve">, ответственным за предоставление муниципальной услуги, в установленном порядке. </w:t>
      </w:r>
    </w:p>
    <w:p w:rsidR="003B3707" w:rsidRPr="003B3707" w:rsidRDefault="003B3707" w:rsidP="00123F79">
      <w:pPr>
        <w:widowControl w:val="0"/>
        <w:suppressAutoHyphens/>
        <w:ind w:firstLine="709"/>
        <w:jc w:val="both"/>
        <w:rPr>
          <w:sz w:val="28"/>
          <w:szCs w:val="28"/>
        </w:rPr>
      </w:pPr>
      <w:r w:rsidRPr="003B3707">
        <w:rPr>
          <w:sz w:val="28"/>
          <w:szCs w:val="28"/>
        </w:rPr>
        <w:t>Уполномоченное лицо</w:t>
      </w:r>
      <w:r w:rsidR="009D050D">
        <w:rPr>
          <w:sz w:val="28"/>
          <w:szCs w:val="28"/>
        </w:rPr>
        <w:t xml:space="preserve"> </w:t>
      </w:r>
      <w:r w:rsidR="009D050D" w:rsidRPr="003B3707">
        <w:rPr>
          <w:sz w:val="28"/>
          <w:szCs w:val="28"/>
        </w:rPr>
        <w:t>Администрации Октябрьского района</w:t>
      </w:r>
      <w:r w:rsidRPr="003B3707">
        <w:rPr>
          <w:sz w:val="28"/>
          <w:szCs w:val="28"/>
        </w:rPr>
        <w:t xml:space="preserve"> в </w:t>
      </w:r>
      <w:r w:rsidR="00F66F38">
        <w:rPr>
          <w:sz w:val="28"/>
          <w:szCs w:val="28"/>
        </w:rPr>
        <w:t>7</w:t>
      </w:r>
      <w:r w:rsidR="009D050D">
        <w:rPr>
          <w:sz w:val="28"/>
          <w:szCs w:val="28"/>
        </w:rPr>
        <w:t>-дневный</w:t>
      </w:r>
      <w:r w:rsidRPr="003B3707">
        <w:rPr>
          <w:sz w:val="28"/>
          <w:szCs w:val="28"/>
        </w:rPr>
        <w:t xml:space="preserve"> срок направляет копию постановления Администрации Октябрьского района о постановке на учет граждан (гражданина) в целях бесплатного предоставления земельных участков в отдел архитектуры и сопровождения проектов Администрации Октябрьского района и в комитет по управлению муниципальным имуществом Администрации Октябрьского района.</w:t>
      </w:r>
    </w:p>
    <w:p w:rsidR="003B3707" w:rsidRPr="003B3707" w:rsidRDefault="003B3707" w:rsidP="00123F79">
      <w:pPr>
        <w:widowControl w:val="0"/>
        <w:suppressAutoHyphens/>
        <w:ind w:firstLine="709"/>
        <w:jc w:val="both"/>
        <w:rPr>
          <w:sz w:val="28"/>
          <w:szCs w:val="28"/>
        </w:rPr>
      </w:pPr>
      <w:r w:rsidRPr="003B3707">
        <w:rPr>
          <w:sz w:val="28"/>
          <w:szCs w:val="28"/>
        </w:rPr>
        <w:t>Результатом исполнения административной процедуры является:</w:t>
      </w:r>
    </w:p>
    <w:p w:rsidR="003B3707" w:rsidRPr="003B3707" w:rsidRDefault="003B3707" w:rsidP="00EF02B1">
      <w:pPr>
        <w:widowControl w:val="0"/>
        <w:numPr>
          <w:ilvl w:val="0"/>
          <w:numId w:val="35"/>
        </w:numPr>
        <w:suppressAutoHyphens/>
        <w:ind w:left="0" w:firstLine="709"/>
        <w:jc w:val="both"/>
        <w:rPr>
          <w:sz w:val="28"/>
          <w:szCs w:val="28"/>
        </w:rPr>
      </w:pPr>
      <w:r w:rsidRPr="003B3707">
        <w:rPr>
          <w:sz w:val="28"/>
          <w:szCs w:val="28"/>
        </w:rPr>
        <w:t xml:space="preserve">принятие комиссией Администрации Октябрьского района решения о постановке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Pr="003B3707">
        <w:rPr>
          <w:sz w:val="28"/>
          <w:szCs w:val="28"/>
        </w:rPr>
        <w:t>;</w:t>
      </w:r>
    </w:p>
    <w:p w:rsidR="003B3707" w:rsidRPr="003B3707" w:rsidRDefault="003B3707" w:rsidP="00EF02B1">
      <w:pPr>
        <w:widowControl w:val="0"/>
        <w:numPr>
          <w:ilvl w:val="0"/>
          <w:numId w:val="35"/>
        </w:numPr>
        <w:suppressAutoHyphens/>
        <w:ind w:left="0" w:firstLine="709"/>
        <w:jc w:val="both"/>
        <w:rPr>
          <w:sz w:val="28"/>
          <w:szCs w:val="28"/>
        </w:rPr>
      </w:pPr>
      <w:r w:rsidRPr="003B3707">
        <w:rPr>
          <w:sz w:val="28"/>
          <w:szCs w:val="28"/>
        </w:rPr>
        <w:t xml:space="preserve">принятие комиссией решения об отказе в постановке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Pr="003B3707">
        <w:rPr>
          <w:sz w:val="28"/>
          <w:szCs w:val="28"/>
        </w:rPr>
        <w:t>.</w:t>
      </w:r>
    </w:p>
    <w:p w:rsidR="003B3707" w:rsidRPr="00CA508F" w:rsidRDefault="003B3707" w:rsidP="00123F79">
      <w:pPr>
        <w:widowControl w:val="0"/>
        <w:suppressAutoHyphens/>
        <w:ind w:firstLine="709"/>
        <w:jc w:val="both"/>
        <w:rPr>
          <w:sz w:val="28"/>
          <w:szCs w:val="28"/>
        </w:rPr>
      </w:pPr>
      <w:r w:rsidRPr="003B3707">
        <w:rPr>
          <w:sz w:val="28"/>
          <w:szCs w:val="28"/>
        </w:rPr>
        <w:t xml:space="preserve">В результате принятия решения о постановке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 xml:space="preserve">ведения личного подсобного хозяйства или создания крестьянского </w:t>
      </w:r>
      <w:r w:rsidR="006F51B3">
        <w:rPr>
          <w:color w:val="000000"/>
          <w:sz w:val="28"/>
          <w:szCs w:val="28"/>
          <w:lang w:eastAsia="ar-SA"/>
        </w:rPr>
        <w:lastRenderedPageBreak/>
        <w:t>(фермерского) хозяйства</w:t>
      </w:r>
      <w:r w:rsidRPr="003B3707">
        <w:rPr>
          <w:sz w:val="28"/>
          <w:szCs w:val="28"/>
        </w:rPr>
        <w:t>, должностным лицом сектора по организации строительства и создания условий для жилищного строительства отдела строительства, ремонта, жилищно-коммунального хозяйства и транспорта Администрации Октябрьского района формируется учетное дело получателя муниципальной услуги, обеспечивается его хранение согласно установленному порядку.</w:t>
      </w:r>
    </w:p>
    <w:p w:rsidR="00CA508F" w:rsidRPr="00CA508F" w:rsidRDefault="00123F79" w:rsidP="00123F79">
      <w:pPr>
        <w:widowControl w:val="0"/>
        <w:numPr>
          <w:ilvl w:val="2"/>
          <w:numId w:val="2"/>
        </w:numPr>
        <w:suppressAutoHyphens/>
        <w:ind w:left="0" w:firstLine="709"/>
        <w:jc w:val="both"/>
        <w:rPr>
          <w:sz w:val="28"/>
          <w:szCs w:val="28"/>
          <w:u w:val="single"/>
        </w:rPr>
      </w:pPr>
      <w:r w:rsidRPr="00123F79">
        <w:rPr>
          <w:sz w:val="28"/>
          <w:szCs w:val="28"/>
          <w:u w:val="single"/>
        </w:rPr>
        <w:t>Уведомление заявителя о принятом решении</w:t>
      </w:r>
      <w:r w:rsidR="00CA508F" w:rsidRPr="00CA508F">
        <w:rPr>
          <w:sz w:val="28"/>
          <w:szCs w:val="28"/>
          <w:u w:val="single"/>
        </w:rPr>
        <w:t>.</w:t>
      </w:r>
    </w:p>
    <w:p w:rsidR="00123F79" w:rsidRPr="00123F79" w:rsidRDefault="00123F79" w:rsidP="00123F79">
      <w:pPr>
        <w:widowControl w:val="0"/>
        <w:suppressAutoHyphens/>
        <w:ind w:firstLine="709"/>
        <w:jc w:val="both"/>
        <w:rPr>
          <w:sz w:val="28"/>
          <w:szCs w:val="28"/>
        </w:rPr>
      </w:pPr>
      <w:r w:rsidRPr="00123F79">
        <w:rPr>
          <w:sz w:val="28"/>
          <w:szCs w:val="28"/>
        </w:rPr>
        <w:t xml:space="preserve">Основанием для начала выполнения административной процедуры является принятие </w:t>
      </w:r>
      <w:r w:rsidRPr="003B3707">
        <w:rPr>
          <w:sz w:val="28"/>
          <w:szCs w:val="28"/>
        </w:rPr>
        <w:t>Администраци</w:t>
      </w:r>
      <w:r>
        <w:rPr>
          <w:sz w:val="28"/>
          <w:szCs w:val="28"/>
        </w:rPr>
        <w:t>ей</w:t>
      </w:r>
      <w:r w:rsidRPr="003B3707">
        <w:rPr>
          <w:sz w:val="28"/>
          <w:szCs w:val="28"/>
        </w:rPr>
        <w:t xml:space="preserve"> Октябрьского района </w:t>
      </w:r>
      <w:r w:rsidRPr="00123F79">
        <w:rPr>
          <w:sz w:val="28"/>
          <w:szCs w:val="28"/>
        </w:rPr>
        <w:t xml:space="preserve">по вопросу постановки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Pr="00123F79">
        <w:rPr>
          <w:sz w:val="28"/>
          <w:szCs w:val="28"/>
        </w:rPr>
        <w:t xml:space="preserve"> одного из решений, указанных в </w:t>
      </w:r>
      <w:r>
        <w:rPr>
          <w:sz w:val="28"/>
          <w:szCs w:val="28"/>
        </w:rPr>
        <w:t>подразделе</w:t>
      </w:r>
      <w:r w:rsidRPr="00123F79">
        <w:rPr>
          <w:sz w:val="28"/>
          <w:szCs w:val="28"/>
        </w:rPr>
        <w:t xml:space="preserve"> </w:t>
      </w:r>
      <w:r>
        <w:rPr>
          <w:sz w:val="28"/>
          <w:szCs w:val="28"/>
        </w:rPr>
        <w:t>2.3.</w:t>
      </w:r>
      <w:r w:rsidRPr="00123F79">
        <w:rPr>
          <w:sz w:val="28"/>
          <w:szCs w:val="28"/>
        </w:rPr>
        <w:t xml:space="preserve"> настоящего </w:t>
      </w:r>
      <w:r>
        <w:rPr>
          <w:sz w:val="28"/>
          <w:szCs w:val="28"/>
        </w:rPr>
        <w:t>А</w:t>
      </w:r>
      <w:r w:rsidRPr="00123F79">
        <w:rPr>
          <w:sz w:val="28"/>
          <w:szCs w:val="28"/>
        </w:rPr>
        <w:t xml:space="preserve">дминистративного регламента. </w:t>
      </w:r>
    </w:p>
    <w:p w:rsidR="00123F79" w:rsidRPr="00123F79" w:rsidRDefault="00123F79" w:rsidP="00123F79">
      <w:pPr>
        <w:widowControl w:val="0"/>
        <w:suppressAutoHyphens/>
        <w:ind w:firstLine="709"/>
        <w:jc w:val="both"/>
        <w:rPr>
          <w:sz w:val="28"/>
          <w:szCs w:val="28"/>
        </w:rPr>
      </w:pPr>
      <w:r w:rsidRPr="00123F79">
        <w:rPr>
          <w:sz w:val="28"/>
          <w:szCs w:val="28"/>
        </w:rPr>
        <w:t xml:space="preserve">Должностное лицо </w:t>
      </w:r>
      <w:r w:rsidRPr="003B3707">
        <w:rPr>
          <w:sz w:val="28"/>
          <w:szCs w:val="28"/>
        </w:rPr>
        <w:t>Администраци</w:t>
      </w:r>
      <w:r>
        <w:rPr>
          <w:sz w:val="28"/>
          <w:szCs w:val="28"/>
        </w:rPr>
        <w:t>и</w:t>
      </w:r>
      <w:r w:rsidRPr="003B3707">
        <w:rPr>
          <w:sz w:val="28"/>
          <w:szCs w:val="28"/>
        </w:rPr>
        <w:t xml:space="preserve"> Октябрьского района</w:t>
      </w:r>
      <w:r w:rsidRPr="00123F79">
        <w:rPr>
          <w:sz w:val="28"/>
          <w:szCs w:val="28"/>
        </w:rPr>
        <w:t xml:space="preserve">, после принятия одного из решений, указанных в пункте 3.3.6 настоящего </w:t>
      </w:r>
      <w:r>
        <w:rPr>
          <w:sz w:val="28"/>
          <w:szCs w:val="28"/>
        </w:rPr>
        <w:t>А</w:t>
      </w:r>
      <w:r w:rsidRPr="00123F79">
        <w:rPr>
          <w:sz w:val="28"/>
          <w:szCs w:val="28"/>
        </w:rPr>
        <w:t xml:space="preserve">дминистративного регламента, от имени </w:t>
      </w:r>
      <w:r w:rsidRPr="003B3707">
        <w:rPr>
          <w:sz w:val="28"/>
          <w:szCs w:val="28"/>
        </w:rPr>
        <w:t>Администраци</w:t>
      </w:r>
      <w:r>
        <w:rPr>
          <w:sz w:val="28"/>
          <w:szCs w:val="28"/>
        </w:rPr>
        <w:t>и</w:t>
      </w:r>
      <w:r w:rsidRPr="003B3707">
        <w:rPr>
          <w:sz w:val="28"/>
          <w:szCs w:val="28"/>
        </w:rPr>
        <w:t xml:space="preserve"> Октябрьского района </w:t>
      </w:r>
      <w:r w:rsidRPr="00123F79">
        <w:rPr>
          <w:sz w:val="28"/>
          <w:szCs w:val="28"/>
        </w:rPr>
        <w:t xml:space="preserve">готовит уведомление о принятом решении. </w:t>
      </w:r>
    </w:p>
    <w:p w:rsidR="00123F79" w:rsidRPr="00123F79" w:rsidRDefault="00123F79" w:rsidP="00123F79">
      <w:pPr>
        <w:widowControl w:val="0"/>
        <w:suppressAutoHyphens/>
        <w:ind w:firstLine="709"/>
        <w:jc w:val="both"/>
        <w:rPr>
          <w:sz w:val="28"/>
          <w:szCs w:val="28"/>
        </w:rPr>
      </w:pPr>
      <w:r w:rsidRPr="00123F79">
        <w:rPr>
          <w:sz w:val="28"/>
          <w:szCs w:val="28"/>
        </w:rPr>
        <w:t xml:space="preserve">Подписанное уведомление регистрируется должностным лицом </w:t>
      </w:r>
      <w:r w:rsidRPr="003B3707">
        <w:rPr>
          <w:sz w:val="28"/>
          <w:szCs w:val="28"/>
        </w:rPr>
        <w:t>Администраци</w:t>
      </w:r>
      <w:r>
        <w:rPr>
          <w:sz w:val="28"/>
          <w:szCs w:val="28"/>
        </w:rPr>
        <w:t>и</w:t>
      </w:r>
      <w:r w:rsidRPr="003B3707">
        <w:rPr>
          <w:sz w:val="28"/>
          <w:szCs w:val="28"/>
        </w:rPr>
        <w:t xml:space="preserve"> Октябрьского района</w:t>
      </w:r>
      <w:r>
        <w:rPr>
          <w:sz w:val="28"/>
          <w:szCs w:val="28"/>
        </w:rPr>
        <w:t xml:space="preserve"> </w:t>
      </w:r>
      <w:r w:rsidRPr="00123F79">
        <w:rPr>
          <w:sz w:val="28"/>
          <w:szCs w:val="28"/>
        </w:rPr>
        <w:t>в установленном порядке.</w:t>
      </w:r>
    </w:p>
    <w:p w:rsidR="00123F79" w:rsidRPr="00123F79" w:rsidRDefault="00123F79" w:rsidP="00123F79">
      <w:pPr>
        <w:widowControl w:val="0"/>
        <w:suppressAutoHyphens/>
        <w:ind w:firstLine="709"/>
        <w:jc w:val="both"/>
        <w:rPr>
          <w:sz w:val="28"/>
          <w:szCs w:val="28"/>
        </w:rPr>
      </w:pPr>
      <w:r w:rsidRPr="00123F79">
        <w:rPr>
          <w:sz w:val="28"/>
          <w:szCs w:val="28"/>
        </w:rPr>
        <w:t xml:space="preserve">Результатом исполнения административной процедуры является: </w:t>
      </w:r>
    </w:p>
    <w:p w:rsidR="00123F79" w:rsidRPr="00123F79" w:rsidRDefault="00123F79" w:rsidP="00EF02B1">
      <w:pPr>
        <w:widowControl w:val="0"/>
        <w:numPr>
          <w:ilvl w:val="0"/>
          <w:numId w:val="36"/>
        </w:numPr>
        <w:suppressAutoHyphens/>
        <w:ind w:left="0" w:firstLine="709"/>
        <w:jc w:val="both"/>
        <w:rPr>
          <w:sz w:val="28"/>
          <w:szCs w:val="28"/>
        </w:rPr>
      </w:pPr>
      <w:r w:rsidRPr="00123F79">
        <w:rPr>
          <w:sz w:val="28"/>
          <w:szCs w:val="28"/>
        </w:rPr>
        <w:t xml:space="preserve">направление (вручение) заявителю уведомления о постановке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Pr="00123F79">
        <w:rPr>
          <w:sz w:val="28"/>
          <w:szCs w:val="28"/>
        </w:rPr>
        <w:t xml:space="preserve">; </w:t>
      </w:r>
    </w:p>
    <w:p w:rsidR="00055D2D" w:rsidRDefault="00123F79" w:rsidP="00EF02B1">
      <w:pPr>
        <w:widowControl w:val="0"/>
        <w:numPr>
          <w:ilvl w:val="0"/>
          <w:numId w:val="36"/>
        </w:numPr>
        <w:suppressAutoHyphens/>
        <w:ind w:left="0" w:firstLine="709"/>
        <w:jc w:val="both"/>
        <w:rPr>
          <w:sz w:val="28"/>
          <w:szCs w:val="28"/>
        </w:rPr>
      </w:pPr>
      <w:r w:rsidRPr="00123F79">
        <w:rPr>
          <w:sz w:val="28"/>
          <w:szCs w:val="28"/>
        </w:rPr>
        <w:t xml:space="preserve">направление (вручение) заявителю уведомления об отказе в постановке на учет граждан, имеющих трех и более детей, на однократно бесплатное предоставление земельного участка для </w:t>
      </w:r>
      <w:r w:rsidR="006F51B3">
        <w:rPr>
          <w:color w:val="000000"/>
          <w:sz w:val="28"/>
          <w:szCs w:val="28"/>
          <w:lang w:eastAsia="ar-SA"/>
        </w:rPr>
        <w:t>ведения личного подсобного хозяйства или создания крестьянского (фермерского) хозяйства</w:t>
      </w:r>
      <w:r w:rsidRPr="00123F79">
        <w:rPr>
          <w:sz w:val="28"/>
          <w:szCs w:val="28"/>
        </w:rPr>
        <w:t>.</w:t>
      </w:r>
    </w:p>
    <w:p w:rsidR="00123F79" w:rsidRPr="006C7D36" w:rsidRDefault="00123F79" w:rsidP="00123F79">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формирование заявления</w:t>
      </w:r>
      <w:r w:rsidR="00A672FC">
        <w:rPr>
          <w:sz w:val="28"/>
          <w:szCs w:val="28"/>
          <w:lang w:bidi="ru-RU"/>
        </w:rPr>
        <w:t>;</w:t>
      </w:r>
      <w:r w:rsidR="004B7707">
        <w:rPr>
          <w:sz w:val="28"/>
          <w:szCs w:val="28"/>
          <w:lang w:bidi="ru-RU"/>
        </w:rPr>
        <w:t xml:space="preserve"> </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lastRenderedPageBreak/>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84494A">
      <w:pPr>
        <w:widowControl w:val="0"/>
        <w:numPr>
          <w:ilvl w:val="0"/>
          <w:numId w:val="17"/>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84494A">
      <w:pPr>
        <w:widowControl w:val="0"/>
        <w:numPr>
          <w:ilvl w:val="0"/>
          <w:numId w:val="17"/>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84494A">
      <w:pPr>
        <w:widowControl w:val="0"/>
        <w:numPr>
          <w:ilvl w:val="0"/>
          <w:numId w:val="17"/>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84494A">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84494A">
      <w:pPr>
        <w:widowControl w:val="0"/>
        <w:numPr>
          <w:ilvl w:val="0"/>
          <w:numId w:val="18"/>
        </w:numPr>
        <w:tabs>
          <w:tab w:val="left" w:pos="1223"/>
        </w:tabs>
        <w:suppressAutoHyphens/>
        <w:ind w:left="0" w:firstLine="709"/>
        <w:jc w:val="both"/>
        <w:rPr>
          <w:sz w:val="28"/>
          <w:szCs w:val="28"/>
          <w:lang w:bidi="ru-RU"/>
        </w:rPr>
      </w:pPr>
      <w:r w:rsidRPr="000C6E0E">
        <w:rPr>
          <w:sz w:val="28"/>
          <w:szCs w:val="28"/>
          <w:lang w:bidi="ru-RU"/>
        </w:rPr>
        <w:t xml:space="preserve">регистрацию заявления и направление заявителю уведомления о регистрации заявления либо об отказе в приеме документов, необходимых для </w:t>
      </w:r>
      <w:r w:rsidRPr="000C6E0E">
        <w:rPr>
          <w:sz w:val="28"/>
          <w:szCs w:val="28"/>
          <w:lang w:bidi="ru-RU"/>
        </w:rPr>
        <w:lastRenderedPageBreak/>
        <w:t>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84494A">
      <w:pPr>
        <w:widowControl w:val="0"/>
        <w:numPr>
          <w:ilvl w:val="0"/>
          <w:numId w:val="19"/>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84494A">
      <w:pPr>
        <w:widowControl w:val="0"/>
        <w:numPr>
          <w:ilvl w:val="0"/>
          <w:numId w:val="19"/>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84494A">
      <w:pPr>
        <w:widowControl w:val="0"/>
        <w:numPr>
          <w:ilvl w:val="0"/>
          <w:numId w:val="21"/>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84494A">
      <w:pPr>
        <w:widowControl w:val="0"/>
        <w:numPr>
          <w:ilvl w:val="0"/>
          <w:numId w:val="21"/>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84494A">
      <w:pPr>
        <w:widowControl w:val="0"/>
        <w:numPr>
          <w:ilvl w:val="0"/>
          <w:numId w:val="20"/>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lastRenderedPageBreak/>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84494A">
      <w:pPr>
        <w:widowControl w:val="0"/>
        <w:numPr>
          <w:ilvl w:val="1"/>
          <w:numId w:val="25"/>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84494A">
      <w:pPr>
        <w:widowControl w:val="0"/>
        <w:numPr>
          <w:ilvl w:val="0"/>
          <w:numId w:val="22"/>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84494A">
      <w:pPr>
        <w:widowControl w:val="0"/>
        <w:numPr>
          <w:ilvl w:val="0"/>
          <w:numId w:val="22"/>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 xml:space="preserve">при получении заявления, указанного в пункте 3.4. настоящего подраздела, рассматривает необходимость внесения </w:t>
      </w:r>
      <w:r w:rsidRPr="000C6E0E">
        <w:rPr>
          <w:sz w:val="28"/>
          <w:szCs w:val="28"/>
          <w:lang w:bidi="ru-RU"/>
        </w:rPr>
        <w:lastRenderedPageBreak/>
        <w:t>соответствующих изменений в документы, являющиеся результатом предоставления муниципальной услуги.</w:t>
      </w:r>
    </w:p>
    <w:p w:rsidR="00394C97" w:rsidRPr="000C6E0E" w:rsidRDefault="00394C97" w:rsidP="0084494A">
      <w:pPr>
        <w:widowControl w:val="0"/>
        <w:numPr>
          <w:ilvl w:val="0"/>
          <w:numId w:val="22"/>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821254" w:rsidP="00821254">
      <w:pPr>
        <w:suppressAutoHyphens/>
        <w:autoSpaceDE w:val="0"/>
        <w:autoSpaceDN w:val="0"/>
        <w:adjustRightInd w:val="0"/>
        <w:jc w:val="right"/>
        <w:rPr>
          <w:sz w:val="28"/>
          <w:szCs w:val="28"/>
        </w:rPr>
      </w:pPr>
      <w:bookmarkStart w:id="19" w:name="bookmark37"/>
      <w:r>
        <w:rPr>
          <w:sz w:val="28"/>
          <w:szCs w:val="28"/>
        </w:rPr>
        <w:br w:type="page"/>
      </w:r>
      <w:r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557827" w:rsidRDefault="00394C97" w:rsidP="00557827">
      <w:pPr>
        <w:tabs>
          <w:tab w:val="left" w:pos="142"/>
          <w:tab w:val="left" w:pos="284"/>
        </w:tabs>
        <w:suppressAutoHyphens/>
        <w:jc w:val="right"/>
        <w:rPr>
          <w:color w:val="000000"/>
          <w:sz w:val="28"/>
          <w:szCs w:val="28"/>
          <w:lang w:eastAsia="ar-SA"/>
        </w:rPr>
      </w:pPr>
      <w:r w:rsidRPr="000C6E0E">
        <w:rPr>
          <w:bCs/>
          <w:sz w:val="28"/>
          <w:szCs w:val="28"/>
        </w:rPr>
        <w:t>«</w:t>
      </w:r>
      <w:bookmarkEnd w:id="19"/>
      <w:r w:rsidR="00557827" w:rsidRPr="006A06AC">
        <w:rPr>
          <w:color w:val="000000"/>
          <w:sz w:val="28"/>
          <w:szCs w:val="28"/>
          <w:lang w:eastAsia="ar-SA"/>
        </w:rPr>
        <w:t>Пост</w:t>
      </w:r>
      <w:r w:rsidR="00557827">
        <w:rPr>
          <w:color w:val="000000"/>
          <w:sz w:val="28"/>
          <w:szCs w:val="28"/>
          <w:lang w:eastAsia="ar-SA"/>
        </w:rPr>
        <w:t xml:space="preserve">ановка на учет граждан, имеющих трех </w:t>
      </w:r>
    </w:p>
    <w:p w:rsidR="00557827" w:rsidRDefault="00557827" w:rsidP="00557827">
      <w:pPr>
        <w:tabs>
          <w:tab w:val="left" w:pos="142"/>
          <w:tab w:val="left" w:pos="284"/>
        </w:tabs>
        <w:suppressAutoHyphens/>
        <w:jc w:val="right"/>
        <w:rPr>
          <w:color w:val="000000"/>
          <w:sz w:val="28"/>
          <w:szCs w:val="28"/>
          <w:lang w:eastAsia="ar-SA"/>
        </w:rPr>
      </w:pPr>
      <w:r w:rsidRPr="006A06AC">
        <w:rPr>
          <w:color w:val="000000"/>
          <w:sz w:val="28"/>
          <w:szCs w:val="28"/>
          <w:lang w:eastAsia="ar-SA"/>
        </w:rPr>
        <w:t xml:space="preserve">и </w:t>
      </w:r>
      <w:r>
        <w:rPr>
          <w:color w:val="000000"/>
          <w:sz w:val="28"/>
          <w:szCs w:val="28"/>
          <w:lang w:eastAsia="ar-SA"/>
        </w:rPr>
        <w:t xml:space="preserve">более детей, </w:t>
      </w:r>
      <w:r w:rsidRPr="006A06AC">
        <w:rPr>
          <w:color w:val="000000"/>
          <w:sz w:val="28"/>
          <w:szCs w:val="28"/>
          <w:lang w:eastAsia="ar-SA"/>
        </w:rPr>
        <w:t>в целях бесплатного</w:t>
      </w:r>
      <w:r>
        <w:rPr>
          <w:color w:val="000000"/>
          <w:sz w:val="28"/>
          <w:szCs w:val="28"/>
          <w:lang w:eastAsia="ar-SA"/>
        </w:rPr>
        <w:t xml:space="preserve"> предоставления </w:t>
      </w:r>
    </w:p>
    <w:p w:rsidR="00557827" w:rsidRDefault="00557827" w:rsidP="00557827">
      <w:pPr>
        <w:tabs>
          <w:tab w:val="left" w:pos="142"/>
          <w:tab w:val="left" w:pos="284"/>
        </w:tabs>
        <w:suppressAutoHyphens/>
        <w:jc w:val="right"/>
        <w:rPr>
          <w:color w:val="000000"/>
          <w:sz w:val="28"/>
          <w:szCs w:val="28"/>
          <w:lang w:eastAsia="ar-SA"/>
        </w:rPr>
      </w:pPr>
      <w:r>
        <w:rPr>
          <w:color w:val="000000"/>
          <w:sz w:val="28"/>
          <w:szCs w:val="28"/>
          <w:lang w:eastAsia="ar-SA"/>
        </w:rPr>
        <w:t>земельного участка в</w:t>
      </w:r>
      <w:r w:rsidRPr="006A06AC">
        <w:rPr>
          <w:color w:val="000000"/>
          <w:sz w:val="28"/>
          <w:szCs w:val="28"/>
          <w:lang w:eastAsia="ar-SA"/>
        </w:rPr>
        <w:t xml:space="preserve"> собственность </w:t>
      </w:r>
    </w:p>
    <w:p w:rsidR="00B45A9F" w:rsidRDefault="00557827" w:rsidP="00557827">
      <w:pPr>
        <w:tabs>
          <w:tab w:val="left" w:pos="142"/>
          <w:tab w:val="left" w:pos="284"/>
        </w:tabs>
        <w:suppressAutoHyphens/>
        <w:jc w:val="right"/>
        <w:rPr>
          <w:color w:val="000000"/>
          <w:sz w:val="28"/>
          <w:szCs w:val="28"/>
          <w:lang w:eastAsia="ar-SA"/>
        </w:rPr>
      </w:pPr>
      <w:r w:rsidRPr="006A06AC">
        <w:rPr>
          <w:color w:val="000000"/>
          <w:sz w:val="28"/>
          <w:szCs w:val="28"/>
          <w:lang w:eastAsia="ar-SA"/>
        </w:rPr>
        <w:t xml:space="preserve">для </w:t>
      </w:r>
      <w:r w:rsidR="00B45A9F">
        <w:rPr>
          <w:color w:val="000000"/>
          <w:sz w:val="28"/>
          <w:szCs w:val="28"/>
          <w:lang w:eastAsia="ar-SA"/>
        </w:rPr>
        <w:t xml:space="preserve">ведения личного подсобного хозяйства </w:t>
      </w:r>
    </w:p>
    <w:p w:rsidR="00361392" w:rsidRDefault="00B45A9F" w:rsidP="00557827">
      <w:pPr>
        <w:tabs>
          <w:tab w:val="left" w:pos="142"/>
          <w:tab w:val="left" w:pos="284"/>
        </w:tabs>
        <w:suppressAutoHyphens/>
        <w:jc w:val="right"/>
        <w:rPr>
          <w:bCs/>
          <w:sz w:val="28"/>
          <w:szCs w:val="28"/>
          <w:lang w:eastAsia="ar-SA"/>
        </w:rPr>
      </w:pPr>
      <w:r>
        <w:rPr>
          <w:color w:val="000000"/>
          <w:sz w:val="28"/>
          <w:szCs w:val="28"/>
          <w:lang w:eastAsia="ar-SA"/>
        </w:rPr>
        <w:t>или создания крестьянского (фермерского) хозяйства</w:t>
      </w:r>
      <w:r w:rsidR="00587304">
        <w:rPr>
          <w:bCs/>
          <w:sz w:val="28"/>
          <w:szCs w:val="28"/>
          <w:lang w:eastAsia="ar-SA"/>
        </w:rPr>
        <w:t>»</w:t>
      </w:r>
    </w:p>
    <w:p w:rsidR="001A67B2" w:rsidRDefault="001A67B2" w:rsidP="008F0BC9">
      <w:pPr>
        <w:tabs>
          <w:tab w:val="left" w:pos="142"/>
          <w:tab w:val="left" w:pos="284"/>
        </w:tabs>
        <w:suppressAutoHyphens/>
        <w:jc w:val="right"/>
        <w:rPr>
          <w:sz w:val="28"/>
          <w:szCs w:val="28"/>
        </w:rPr>
      </w:pPr>
    </w:p>
    <w:tbl>
      <w:tblPr>
        <w:tblW w:w="0" w:type="auto"/>
        <w:jc w:val="right"/>
        <w:tblLook w:val="04A0" w:firstRow="1" w:lastRow="0" w:firstColumn="1" w:lastColumn="0" w:noHBand="0" w:noVBand="1"/>
      </w:tblPr>
      <w:tblGrid>
        <w:gridCol w:w="583"/>
        <w:gridCol w:w="850"/>
        <w:gridCol w:w="4077"/>
      </w:tblGrid>
      <w:tr w:rsidR="001A67B2" w:rsidRPr="007072CE" w:rsidTr="001A67B2">
        <w:trPr>
          <w:jc w:val="right"/>
        </w:trPr>
        <w:tc>
          <w:tcPr>
            <w:tcW w:w="5510" w:type="dxa"/>
            <w:gridSpan w:val="3"/>
            <w:shd w:val="clear" w:color="auto" w:fill="auto"/>
          </w:tcPr>
          <w:p w:rsidR="001A67B2" w:rsidRPr="007072CE" w:rsidRDefault="001A67B2" w:rsidP="0084494A">
            <w:pPr>
              <w:tabs>
                <w:tab w:val="left" w:pos="142"/>
                <w:tab w:val="left" w:pos="284"/>
              </w:tabs>
              <w:suppressAutoHyphens/>
              <w:jc w:val="right"/>
              <w:rPr>
                <w:sz w:val="24"/>
                <w:szCs w:val="24"/>
              </w:rPr>
            </w:pPr>
            <w:r>
              <w:rPr>
                <w:sz w:val="24"/>
                <w:szCs w:val="24"/>
              </w:rPr>
              <w:t>Главе</w:t>
            </w:r>
            <w:r w:rsidRPr="007072CE">
              <w:rPr>
                <w:sz w:val="24"/>
                <w:szCs w:val="24"/>
              </w:rPr>
              <w:t xml:space="preserve"> Администраци</w:t>
            </w:r>
            <w:r>
              <w:rPr>
                <w:sz w:val="24"/>
                <w:szCs w:val="24"/>
              </w:rPr>
              <w:t>и</w:t>
            </w:r>
            <w:r w:rsidRPr="007072CE">
              <w:rPr>
                <w:sz w:val="24"/>
                <w:szCs w:val="24"/>
              </w:rPr>
              <w:t xml:space="preserve"> </w:t>
            </w:r>
          </w:p>
          <w:p w:rsidR="001A67B2" w:rsidRPr="007072CE" w:rsidRDefault="001A67B2" w:rsidP="0084494A">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1A67B2" w:rsidRPr="007072CE" w:rsidTr="001A67B2">
        <w:trPr>
          <w:jc w:val="right"/>
        </w:trPr>
        <w:tc>
          <w:tcPr>
            <w:tcW w:w="5510" w:type="dxa"/>
            <w:gridSpan w:val="3"/>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83" w:type="dxa"/>
            <w:tcBorders>
              <w:top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c>
          <w:tcPr>
            <w:tcW w:w="4927" w:type="dxa"/>
            <w:gridSpan w:val="2"/>
            <w:tcBorders>
              <w:top w:val="single" w:sz="4" w:space="0" w:color="auto"/>
            </w:tcBorders>
            <w:shd w:val="clear" w:color="auto" w:fill="auto"/>
          </w:tcPr>
          <w:p w:rsidR="001A67B2" w:rsidRPr="001A67B2" w:rsidRDefault="001A67B2" w:rsidP="001A67B2">
            <w:pPr>
              <w:tabs>
                <w:tab w:val="left" w:pos="142"/>
                <w:tab w:val="left" w:pos="284"/>
              </w:tabs>
              <w:suppressAutoHyphens/>
              <w:jc w:val="center"/>
            </w:pPr>
            <w:r w:rsidRPr="001A67B2">
              <w:t>(Ф.И.О.)</w:t>
            </w:r>
          </w:p>
        </w:tc>
      </w:tr>
      <w:tr w:rsidR="001A67B2" w:rsidRPr="007072CE" w:rsidTr="001A67B2">
        <w:trPr>
          <w:jc w:val="right"/>
        </w:trPr>
        <w:tc>
          <w:tcPr>
            <w:tcW w:w="583" w:type="dxa"/>
            <w:shd w:val="clear" w:color="auto" w:fill="auto"/>
          </w:tcPr>
          <w:p w:rsidR="001A67B2" w:rsidRPr="007072CE" w:rsidRDefault="001A67B2" w:rsidP="0084494A">
            <w:pPr>
              <w:tabs>
                <w:tab w:val="left" w:pos="142"/>
                <w:tab w:val="left" w:pos="284"/>
              </w:tabs>
              <w:suppressAutoHyphens/>
              <w:rPr>
                <w:sz w:val="24"/>
                <w:szCs w:val="24"/>
              </w:rPr>
            </w:pPr>
            <w:r>
              <w:rPr>
                <w:sz w:val="24"/>
                <w:szCs w:val="24"/>
              </w:rPr>
              <w:t>От</w:t>
            </w:r>
          </w:p>
        </w:tc>
        <w:tc>
          <w:tcPr>
            <w:tcW w:w="4927" w:type="dxa"/>
            <w:gridSpan w:val="2"/>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510" w:type="dxa"/>
            <w:gridSpan w:val="3"/>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510" w:type="dxa"/>
            <w:gridSpan w:val="3"/>
            <w:tcBorders>
              <w:top w:val="single" w:sz="4" w:space="0" w:color="auto"/>
              <w:bottom w:val="single" w:sz="4" w:space="0" w:color="auto"/>
            </w:tcBorders>
            <w:shd w:val="clear" w:color="auto" w:fill="auto"/>
          </w:tcPr>
          <w:p w:rsidR="001A67B2" w:rsidRPr="007072CE" w:rsidRDefault="001A67B2" w:rsidP="0084494A">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tcBorders>
            <w:shd w:val="clear" w:color="auto" w:fill="auto"/>
          </w:tcPr>
          <w:p w:rsidR="001A67B2" w:rsidRPr="00C3043D" w:rsidRDefault="001A67B2" w:rsidP="00F05863">
            <w:pPr>
              <w:tabs>
                <w:tab w:val="left" w:pos="142"/>
                <w:tab w:val="left" w:pos="284"/>
              </w:tabs>
              <w:suppressAutoHyphens/>
              <w:jc w:val="center"/>
            </w:pPr>
            <w:r w:rsidRPr="00C3043D">
              <w:t>(</w:t>
            </w:r>
            <w:r w:rsidR="00F05863">
              <w:t>фамилия, имя, отчество заявителя</w:t>
            </w:r>
            <w:r>
              <w:t>)</w:t>
            </w:r>
          </w:p>
        </w:tc>
      </w:tr>
      <w:tr w:rsidR="001A67B2" w:rsidRPr="00C3043D" w:rsidTr="001A67B2">
        <w:trPr>
          <w:jc w:val="right"/>
        </w:trPr>
        <w:tc>
          <w:tcPr>
            <w:tcW w:w="5510" w:type="dxa"/>
            <w:gridSpan w:val="3"/>
            <w:shd w:val="clear" w:color="auto" w:fill="auto"/>
          </w:tcPr>
          <w:p w:rsidR="001A67B2" w:rsidRPr="001A67B2" w:rsidRDefault="001A67B2" w:rsidP="00F05863">
            <w:pPr>
              <w:tabs>
                <w:tab w:val="left" w:pos="142"/>
                <w:tab w:val="left" w:pos="284"/>
              </w:tabs>
              <w:suppressAutoHyphens/>
              <w:rPr>
                <w:sz w:val="24"/>
                <w:szCs w:val="24"/>
              </w:rPr>
            </w:pPr>
            <w:r w:rsidRPr="001A67B2">
              <w:rPr>
                <w:sz w:val="24"/>
                <w:szCs w:val="24"/>
              </w:rPr>
              <w:t>Адрес регистрации:</w:t>
            </w:r>
          </w:p>
        </w:tc>
      </w:tr>
      <w:tr w:rsidR="001A67B2" w:rsidRPr="00C3043D" w:rsidTr="001A67B2">
        <w:trPr>
          <w:trHeight w:val="265"/>
          <w:jc w:val="right"/>
        </w:trPr>
        <w:tc>
          <w:tcPr>
            <w:tcW w:w="5510" w:type="dxa"/>
            <w:gridSpan w:val="3"/>
            <w:tcBorders>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tcBorders>
            <w:shd w:val="clear" w:color="auto" w:fill="auto"/>
          </w:tcPr>
          <w:p w:rsidR="001A67B2" w:rsidRPr="001A67B2" w:rsidRDefault="001A67B2" w:rsidP="00856B77">
            <w:pPr>
              <w:tabs>
                <w:tab w:val="left" w:pos="142"/>
                <w:tab w:val="left" w:pos="284"/>
              </w:tabs>
              <w:suppressAutoHyphens/>
              <w:rPr>
                <w:sz w:val="24"/>
                <w:szCs w:val="24"/>
              </w:rPr>
            </w:pPr>
            <w:r>
              <w:rPr>
                <w:sz w:val="24"/>
                <w:szCs w:val="24"/>
              </w:rPr>
              <w:t>А</w:t>
            </w:r>
            <w:r w:rsidRPr="001A67B2">
              <w:rPr>
                <w:sz w:val="24"/>
                <w:szCs w:val="24"/>
              </w:rPr>
              <w:t xml:space="preserve">дрес фактического </w:t>
            </w:r>
            <w:r w:rsidR="00856B77">
              <w:rPr>
                <w:sz w:val="24"/>
                <w:szCs w:val="24"/>
              </w:rPr>
              <w:t>места жительства</w:t>
            </w:r>
            <w:r>
              <w:rPr>
                <w:sz w:val="24"/>
                <w:szCs w:val="24"/>
              </w:rPr>
              <w:t>:</w:t>
            </w:r>
            <w:r w:rsidRPr="001A67B2">
              <w:rPr>
                <w:sz w:val="24"/>
                <w:szCs w:val="24"/>
              </w:rPr>
              <w:t xml:space="preserve"> </w:t>
            </w:r>
          </w:p>
        </w:tc>
      </w:tr>
      <w:tr w:rsidR="001A67B2" w:rsidRPr="00C3043D" w:rsidTr="001A67B2">
        <w:trPr>
          <w:jc w:val="right"/>
        </w:trPr>
        <w:tc>
          <w:tcPr>
            <w:tcW w:w="5510" w:type="dxa"/>
            <w:gridSpan w:val="3"/>
            <w:tcBorders>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1433" w:type="dxa"/>
            <w:gridSpan w:val="2"/>
            <w:tcBorders>
              <w:top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r>
              <w:rPr>
                <w:sz w:val="24"/>
                <w:szCs w:val="24"/>
              </w:rPr>
              <w:t>Телефон:</w:t>
            </w:r>
          </w:p>
        </w:tc>
        <w:tc>
          <w:tcPr>
            <w:tcW w:w="4077" w:type="dxa"/>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bl>
    <w:p w:rsidR="001A67B2" w:rsidRDefault="001A67B2" w:rsidP="001A67B2">
      <w:pPr>
        <w:tabs>
          <w:tab w:val="left" w:pos="142"/>
          <w:tab w:val="left" w:pos="284"/>
        </w:tabs>
        <w:suppressAutoHyphens/>
        <w:jc w:val="center"/>
        <w:rPr>
          <w:b/>
          <w:sz w:val="24"/>
          <w:szCs w:val="24"/>
        </w:rPr>
      </w:pPr>
    </w:p>
    <w:p w:rsidR="00FD0E7E" w:rsidRDefault="00FD0E7E" w:rsidP="001A67B2">
      <w:pPr>
        <w:tabs>
          <w:tab w:val="left" w:pos="142"/>
          <w:tab w:val="left" w:pos="284"/>
        </w:tabs>
        <w:suppressAutoHyphens/>
        <w:jc w:val="center"/>
        <w:rPr>
          <w:b/>
          <w:sz w:val="24"/>
          <w:szCs w:val="24"/>
        </w:rPr>
      </w:pPr>
    </w:p>
    <w:p w:rsidR="001A67B2" w:rsidRDefault="001A67B2" w:rsidP="001A67B2">
      <w:pPr>
        <w:tabs>
          <w:tab w:val="left" w:pos="142"/>
          <w:tab w:val="left" w:pos="284"/>
        </w:tabs>
        <w:suppressAutoHyphens/>
        <w:jc w:val="center"/>
        <w:rPr>
          <w:b/>
          <w:sz w:val="24"/>
          <w:szCs w:val="24"/>
        </w:rPr>
      </w:pPr>
      <w:r w:rsidRPr="00B45B9C">
        <w:rPr>
          <w:b/>
          <w:sz w:val="24"/>
          <w:szCs w:val="24"/>
        </w:rPr>
        <w:t>ЗАЯВЛЕНИЕ</w:t>
      </w:r>
    </w:p>
    <w:p w:rsidR="001A67B2" w:rsidRPr="00B45B9C" w:rsidRDefault="001A67B2" w:rsidP="001A67B2">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570"/>
        <w:gridCol w:w="705"/>
        <w:gridCol w:w="669"/>
        <w:gridCol w:w="141"/>
        <w:gridCol w:w="2346"/>
        <w:gridCol w:w="561"/>
        <w:gridCol w:w="871"/>
        <w:gridCol w:w="1063"/>
        <w:gridCol w:w="1898"/>
        <w:gridCol w:w="815"/>
      </w:tblGrid>
      <w:tr w:rsidR="00820C7C" w:rsidRPr="00820C7C" w:rsidTr="008350A7">
        <w:tc>
          <w:tcPr>
            <w:tcW w:w="1274" w:type="dxa"/>
            <w:gridSpan w:val="2"/>
            <w:shd w:val="clear" w:color="auto" w:fill="auto"/>
          </w:tcPr>
          <w:p w:rsidR="00820C7C" w:rsidRPr="00820C7C" w:rsidRDefault="001D5D5A" w:rsidP="00820C7C">
            <w:pPr>
              <w:suppressAutoHyphens/>
              <w:ind w:firstLine="709"/>
              <w:jc w:val="both"/>
              <w:rPr>
                <w:sz w:val="24"/>
                <w:szCs w:val="24"/>
              </w:rPr>
            </w:pPr>
            <w:r>
              <w:rPr>
                <w:sz w:val="24"/>
                <w:szCs w:val="24"/>
              </w:rPr>
              <w:t>Я,</w:t>
            </w:r>
          </w:p>
        </w:tc>
        <w:tc>
          <w:tcPr>
            <w:tcW w:w="8581" w:type="dxa"/>
            <w:gridSpan w:val="8"/>
            <w:tcBorders>
              <w:bottom w:val="single" w:sz="4" w:space="0" w:color="auto"/>
            </w:tcBorders>
            <w:shd w:val="clear" w:color="auto" w:fill="auto"/>
          </w:tcPr>
          <w:p w:rsidR="00820C7C" w:rsidRPr="00820C7C" w:rsidRDefault="00820C7C" w:rsidP="00820C7C">
            <w:pPr>
              <w:suppressAutoHyphens/>
              <w:ind w:firstLine="709"/>
              <w:jc w:val="both"/>
              <w:rPr>
                <w:sz w:val="24"/>
                <w:szCs w:val="24"/>
              </w:rPr>
            </w:pPr>
          </w:p>
        </w:tc>
      </w:tr>
      <w:tr w:rsidR="00FD0E7E" w:rsidRPr="00820C7C" w:rsidTr="008350A7">
        <w:tc>
          <w:tcPr>
            <w:tcW w:w="1274" w:type="dxa"/>
            <w:gridSpan w:val="2"/>
            <w:shd w:val="clear" w:color="auto" w:fill="auto"/>
          </w:tcPr>
          <w:p w:rsidR="00FD0E7E" w:rsidRDefault="00FD0E7E" w:rsidP="00820C7C">
            <w:pPr>
              <w:suppressAutoHyphens/>
              <w:ind w:firstLine="709"/>
              <w:jc w:val="both"/>
              <w:rPr>
                <w:sz w:val="24"/>
                <w:szCs w:val="24"/>
              </w:rPr>
            </w:pPr>
          </w:p>
        </w:tc>
        <w:tc>
          <w:tcPr>
            <w:tcW w:w="8581" w:type="dxa"/>
            <w:gridSpan w:val="8"/>
            <w:tcBorders>
              <w:top w:val="single" w:sz="4" w:space="0" w:color="auto"/>
            </w:tcBorders>
            <w:shd w:val="clear" w:color="auto" w:fill="auto"/>
          </w:tcPr>
          <w:p w:rsidR="00FD0E7E" w:rsidRPr="00820C7C" w:rsidRDefault="00FD0E7E" w:rsidP="00FD0E7E">
            <w:pPr>
              <w:suppressAutoHyphens/>
              <w:ind w:firstLine="709"/>
              <w:jc w:val="center"/>
              <w:rPr>
                <w:sz w:val="24"/>
                <w:szCs w:val="24"/>
              </w:rPr>
            </w:pPr>
            <w:r w:rsidRPr="00C3043D">
              <w:t>(</w:t>
            </w:r>
            <w:r>
              <w:t>фамилия, имя, отчество заявителя)</w:t>
            </w:r>
          </w:p>
        </w:tc>
      </w:tr>
      <w:tr w:rsidR="001D5D5A" w:rsidRPr="00820C7C" w:rsidTr="008350A7">
        <w:tc>
          <w:tcPr>
            <w:tcW w:w="9855" w:type="dxa"/>
            <w:gridSpan w:val="10"/>
            <w:shd w:val="clear" w:color="auto" w:fill="auto"/>
          </w:tcPr>
          <w:p w:rsidR="001D5D5A" w:rsidRPr="00820C7C" w:rsidRDefault="001D5D5A" w:rsidP="001D5D5A">
            <w:pPr>
              <w:tabs>
                <w:tab w:val="center" w:pos="5174"/>
              </w:tabs>
              <w:suppressAutoHyphens/>
              <w:jc w:val="both"/>
              <w:rPr>
                <w:sz w:val="24"/>
                <w:szCs w:val="24"/>
              </w:rPr>
            </w:pPr>
            <w:r w:rsidRPr="001D5D5A">
              <w:rPr>
                <w:sz w:val="24"/>
                <w:szCs w:val="24"/>
              </w:rPr>
              <w:t>гражданка(ин) Российской</w:t>
            </w:r>
            <w:r>
              <w:rPr>
                <w:sz w:val="24"/>
                <w:szCs w:val="24"/>
              </w:rPr>
              <w:t xml:space="preserve"> Феде</w:t>
            </w:r>
            <w:r>
              <w:rPr>
                <w:sz w:val="24"/>
                <w:szCs w:val="24"/>
              </w:rPr>
              <w:tab/>
              <w:t>рации, проживающая</w:t>
            </w:r>
            <w:r w:rsidRPr="001D5D5A">
              <w:rPr>
                <w:sz w:val="24"/>
                <w:szCs w:val="24"/>
              </w:rPr>
              <w:t>(</w:t>
            </w:r>
            <w:proofErr w:type="spellStart"/>
            <w:r w:rsidRPr="001D5D5A">
              <w:rPr>
                <w:sz w:val="24"/>
                <w:szCs w:val="24"/>
              </w:rPr>
              <w:t>ий</w:t>
            </w:r>
            <w:proofErr w:type="spellEnd"/>
            <w:r w:rsidRPr="001D5D5A">
              <w:rPr>
                <w:sz w:val="24"/>
                <w:szCs w:val="24"/>
              </w:rPr>
              <w:t xml:space="preserve">) на территории Ростовской области </w:t>
            </w:r>
          </w:p>
        </w:tc>
      </w:tr>
      <w:tr w:rsidR="001D5D5A" w:rsidRPr="00820C7C" w:rsidTr="008350A7">
        <w:tc>
          <w:tcPr>
            <w:tcW w:w="4521" w:type="dxa"/>
            <w:gridSpan w:val="5"/>
            <w:shd w:val="clear" w:color="auto" w:fill="auto"/>
          </w:tcPr>
          <w:p w:rsidR="001D5D5A" w:rsidRPr="00820C7C" w:rsidRDefault="001D5D5A" w:rsidP="001D5D5A">
            <w:pPr>
              <w:suppressAutoHyphens/>
              <w:jc w:val="both"/>
              <w:rPr>
                <w:sz w:val="24"/>
                <w:szCs w:val="24"/>
              </w:rPr>
            </w:pPr>
            <w:r w:rsidRPr="001D5D5A">
              <w:rPr>
                <w:sz w:val="24"/>
                <w:szCs w:val="24"/>
              </w:rPr>
              <w:t>не менее 5</w:t>
            </w:r>
            <w:r>
              <w:t xml:space="preserve"> </w:t>
            </w:r>
            <w:r w:rsidRPr="001D5D5A">
              <w:rPr>
                <w:sz w:val="24"/>
                <w:szCs w:val="24"/>
              </w:rPr>
              <w:t>лет, являясь матерью (отцом)</w:t>
            </w:r>
          </w:p>
        </w:tc>
        <w:tc>
          <w:tcPr>
            <w:tcW w:w="2544" w:type="dxa"/>
            <w:gridSpan w:val="3"/>
            <w:tcBorders>
              <w:bottom w:val="single" w:sz="4" w:space="0" w:color="auto"/>
            </w:tcBorders>
            <w:shd w:val="clear" w:color="auto" w:fill="auto"/>
          </w:tcPr>
          <w:p w:rsidR="001D5D5A" w:rsidRPr="00820C7C" w:rsidRDefault="001D5D5A" w:rsidP="001D5D5A">
            <w:pPr>
              <w:suppressAutoHyphens/>
              <w:jc w:val="both"/>
              <w:rPr>
                <w:sz w:val="24"/>
                <w:szCs w:val="24"/>
              </w:rPr>
            </w:pPr>
          </w:p>
        </w:tc>
        <w:tc>
          <w:tcPr>
            <w:tcW w:w="2790" w:type="dxa"/>
            <w:gridSpan w:val="2"/>
            <w:shd w:val="clear" w:color="auto" w:fill="auto"/>
          </w:tcPr>
          <w:p w:rsidR="001D5D5A" w:rsidRPr="00820C7C" w:rsidRDefault="001D5D5A" w:rsidP="001D5D5A">
            <w:pPr>
              <w:suppressAutoHyphens/>
              <w:jc w:val="both"/>
              <w:rPr>
                <w:sz w:val="24"/>
                <w:szCs w:val="24"/>
              </w:rPr>
            </w:pPr>
            <w:r>
              <w:rPr>
                <w:sz w:val="24"/>
                <w:szCs w:val="24"/>
              </w:rPr>
              <w:t>детей:</w:t>
            </w:r>
          </w:p>
        </w:tc>
      </w:tr>
      <w:tr w:rsidR="001D5D5A" w:rsidRPr="00820C7C" w:rsidTr="008350A7">
        <w:tc>
          <w:tcPr>
            <w:tcW w:w="4521" w:type="dxa"/>
            <w:gridSpan w:val="5"/>
            <w:shd w:val="clear" w:color="auto" w:fill="auto"/>
          </w:tcPr>
          <w:p w:rsidR="001D5D5A" w:rsidRPr="001D5D5A" w:rsidRDefault="001D5D5A" w:rsidP="001D5D5A">
            <w:pPr>
              <w:tabs>
                <w:tab w:val="left" w:pos="142"/>
                <w:tab w:val="left" w:pos="284"/>
              </w:tabs>
              <w:suppressAutoHyphens/>
              <w:jc w:val="center"/>
            </w:pPr>
          </w:p>
        </w:tc>
        <w:tc>
          <w:tcPr>
            <w:tcW w:w="2544" w:type="dxa"/>
            <w:gridSpan w:val="3"/>
            <w:shd w:val="clear" w:color="auto" w:fill="auto"/>
          </w:tcPr>
          <w:p w:rsidR="001D5D5A" w:rsidRPr="001D5D5A" w:rsidRDefault="001D5D5A" w:rsidP="001D5D5A">
            <w:pPr>
              <w:tabs>
                <w:tab w:val="left" w:pos="142"/>
                <w:tab w:val="left" w:pos="284"/>
              </w:tabs>
              <w:suppressAutoHyphens/>
              <w:jc w:val="center"/>
            </w:pPr>
            <w:r w:rsidRPr="001D5D5A">
              <w:t>(количество детей)</w:t>
            </w:r>
          </w:p>
        </w:tc>
        <w:tc>
          <w:tcPr>
            <w:tcW w:w="2790" w:type="dxa"/>
            <w:gridSpan w:val="2"/>
            <w:shd w:val="clear" w:color="auto" w:fill="auto"/>
          </w:tcPr>
          <w:p w:rsidR="001D5D5A" w:rsidRPr="001D5D5A" w:rsidRDefault="001D5D5A" w:rsidP="001D5D5A">
            <w:pPr>
              <w:suppressAutoHyphens/>
              <w:jc w:val="both"/>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1.</w:t>
            </w:r>
          </w:p>
        </w:tc>
        <w:tc>
          <w:tcPr>
            <w:tcW w:w="9286" w:type="dxa"/>
            <w:gridSpan w:val="9"/>
            <w:tcBorders>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2.</w:t>
            </w:r>
          </w:p>
        </w:tc>
        <w:tc>
          <w:tcPr>
            <w:tcW w:w="9286" w:type="dxa"/>
            <w:gridSpan w:val="9"/>
            <w:tcBorders>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3.</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4.</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5.</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6.</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7.</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8.</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A67B2" w:rsidRPr="00820C7C" w:rsidTr="008350A7">
        <w:tc>
          <w:tcPr>
            <w:tcW w:w="9855" w:type="dxa"/>
            <w:gridSpan w:val="10"/>
            <w:shd w:val="clear" w:color="auto" w:fill="auto"/>
          </w:tcPr>
          <w:p w:rsidR="001A67B2" w:rsidRPr="00820C7C" w:rsidRDefault="001D5D5A" w:rsidP="001D5D5A">
            <w:pPr>
              <w:suppressAutoHyphens/>
              <w:ind w:firstLine="709"/>
              <w:jc w:val="both"/>
              <w:rPr>
                <w:sz w:val="24"/>
                <w:szCs w:val="24"/>
              </w:rPr>
            </w:pPr>
            <w:r>
              <w:rPr>
                <w:sz w:val="24"/>
                <w:szCs w:val="24"/>
              </w:rPr>
              <w:t>П</w:t>
            </w:r>
            <w:r w:rsidRPr="001D5D5A">
              <w:rPr>
                <w:sz w:val="24"/>
                <w:szCs w:val="24"/>
              </w:rPr>
              <w:t xml:space="preserve">рошу поставить меня на учет в целях однократного бесплатного предоставления в </w:t>
            </w:r>
          </w:p>
        </w:tc>
      </w:tr>
      <w:tr w:rsidR="001D5D5A" w:rsidRPr="00820C7C" w:rsidTr="008350A7">
        <w:tc>
          <w:tcPr>
            <w:tcW w:w="5087" w:type="dxa"/>
            <w:gridSpan w:val="6"/>
            <w:shd w:val="clear" w:color="auto" w:fill="auto"/>
          </w:tcPr>
          <w:p w:rsidR="001D5D5A" w:rsidRPr="00820C7C" w:rsidRDefault="001D5D5A" w:rsidP="001D5D5A">
            <w:pPr>
              <w:suppressAutoHyphens/>
              <w:rPr>
                <w:sz w:val="24"/>
                <w:szCs w:val="24"/>
              </w:rPr>
            </w:pPr>
            <w:r w:rsidRPr="001D5D5A">
              <w:rPr>
                <w:sz w:val="24"/>
                <w:szCs w:val="24"/>
              </w:rPr>
              <w:t>собственность земельного участка</w:t>
            </w:r>
            <w:r>
              <w:rPr>
                <w:sz w:val="24"/>
                <w:szCs w:val="24"/>
              </w:rPr>
              <w:t xml:space="preserve"> площадью</w:t>
            </w:r>
          </w:p>
        </w:tc>
        <w:tc>
          <w:tcPr>
            <w:tcW w:w="3953" w:type="dxa"/>
            <w:gridSpan w:val="3"/>
            <w:tcBorders>
              <w:bottom w:val="single" w:sz="4" w:space="0" w:color="auto"/>
            </w:tcBorders>
            <w:shd w:val="clear" w:color="auto" w:fill="auto"/>
          </w:tcPr>
          <w:p w:rsidR="001D5D5A" w:rsidRPr="00820C7C" w:rsidRDefault="001D5D5A" w:rsidP="001D5D5A">
            <w:pPr>
              <w:suppressAutoHyphens/>
              <w:rPr>
                <w:sz w:val="24"/>
                <w:szCs w:val="24"/>
              </w:rPr>
            </w:pPr>
          </w:p>
        </w:tc>
        <w:tc>
          <w:tcPr>
            <w:tcW w:w="815" w:type="dxa"/>
            <w:shd w:val="clear" w:color="auto" w:fill="auto"/>
          </w:tcPr>
          <w:p w:rsidR="001D5D5A" w:rsidRPr="00820C7C" w:rsidRDefault="001D5D5A" w:rsidP="001D5D5A">
            <w:pPr>
              <w:suppressAutoHyphens/>
              <w:rPr>
                <w:sz w:val="24"/>
                <w:szCs w:val="24"/>
              </w:rPr>
            </w:pPr>
            <w:proofErr w:type="spellStart"/>
            <w:r>
              <w:rPr>
                <w:sz w:val="24"/>
                <w:szCs w:val="24"/>
              </w:rPr>
              <w:t>кв.м</w:t>
            </w:r>
            <w:proofErr w:type="spellEnd"/>
            <w:r>
              <w:rPr>
                <w:sz w:val="24"/>
                <w:szCs w:val="24"/>
              </w:rPr>
              <w:t>.</w:t>
            </w:r>
          </w:p>
        </w:tc>
      </w:tr>
      <w:tr w:rsidR="001D5D5A" w:rsidRPr="00820C7C" w:rsidTr="008350A7">
        <w:tc>
          <w:tcPr>
            <w:tcW w:w="569" w:type="dxa"/>
            <w:shd w:val="clear" w:color="auto" w:fill="auto"/>
          </w:tcPr>
          <w:p w:rsidR="001D5D5A" w:rsidRDefault="001D5D5A" w:rsidP="001D5D5A">
            <w:pPr>
              <w:suppressAutoHyphens/>
              <w:rPr>
                <w:sz w:val="24"/>
                <w:szCs w:val="24"/>
              </w:rPr>
            </w:pPr>
            <w:r>
              <w:rPr>
                <w:sz w:val="24"/>
                <w:szCs w:val="24"/>
              </w:rPr>
              <w:t>для</w:t>
            </w:r>
          </w:p>
        </w:tc>
        <w:tc>
          <w:tcPr>
            <w:tcW w:w="9286" w:type="dxa"/>
            <w:gridSpan w:val="9"/>
            <w:tcBorders>
              <w:bottom w:val="single" w:sz="4" w:space="0" w:color="auto"/>
            </w:tcBorders>
            <w:shd w:val="clear" w:color="auto" w:fill="auto"/>
          </w:tcPr>
          <w:p w:rsidR="001D5D5A" w:rsidRDefault="001D5D5A" w:rsidP="001D5D5A">
            <w:pPr>
              <w:suppressAutoHyphens/>
              <w:rPr>
                <w:sz w:val="24"/>
                <w:szCs w:val="24"/>
              </w:rPr>
            </w:pPr>
          </w:p>
        </w:tc>
      </w:tr>
      <w:tr w:rsidR="001D5D5A" w:rsidRPr="00820C7C" w:rsidTr="008350A7">
        <w:tc>
          <w:tcPr>
            <w:tcW w:w="569" w:type="dxa"/>
            <w:shd w:val="clear" w:color="auto" w:fill="auto"/>
          </w:tcPr>
          <w:p w:rsidR="001D5D5A" w:rsidRPr="001D5D5A" w:rsidRDefault="001D5D5A" w:rsidP="001D5D5A">
            <w:pPr>
              <w:tabs>
                <w:tab w:val="left" w:pos="142"/>
                <w:tab w:val="left" w:pos="284"/>
              </w:tabs>
              <w:suppressAutoHyphens/>
              <w:jc w:val="center"/>
            </w:pPr>
          </w:p>
        </w:tc>
        <w:tc>
          <w:tcPr>
            <w:tcW w:w="9286" w:type="dxa"/>
            <w:gridSpan w:val="9"/>
            <w:shd w:val="clear" w:color="auto" w:fill="auto"/>
          </w:tcPr>
          <w:p w:rsidR="001D5D5A" w:rsidRPr="001D5D5A" w:rsidRDefault="001D5D5A" w:rsidP="001D5D5A">
            <w:pPr>
              <w:tabs>
                <w:tab w:val="left" w:pos="142"/>
                <w:tab w:val="left" w:pos="284"/>
              </w:tabs>
              <w:suppressAutoHyphens/>
              <w:jc w:val="center"/>
            </w:pPr>
            <w:r w:rsidRPr="001D5D5A">
              <w:t>(</w:t>
            </w:r>
            <w:r w:rsidR="00C2105A" w:rsidRPr="00C2105A">
              <w:t>для ведения личного подсобного хозяйства: для ведения личного подсобного хозяйства из земель сельскохозяйственного назначения: крестьянского (фермерского) хозяйства</w:t>
            </w:r>
            <w:r>
              <w:t>)</w:t>
            </w:r>
          </w:p>
        </w:tc>
      </w:tr>
      <w:tr w:rsidR="001D5D5A" w:rsidRPr="00820C7C" w:rsidTr="008350A7">
        <w:tc>
          <w:tcPr>
            <w:tcW w:w="1951" w:type="dxa"/>
            <w:gridSpan w:val="3"/>
            <w:shd w:val="clear" w:color="auto" w:fill="auto"/>
          </w:tcPr>
          <w:p w:rsidR="001D5D5A" w:rsidRPr="001D5D5A" w:rsidRDefault="001D5D5A" w:rsidP="001D5D5A">
            <w:pPr>
              <w:suppressAutoHyphens/>
              <w:rPr>
                <w:sz w:val="24"/>
                <w:szCs w:val="24"/>
              </w:rPr>
            </w:pPr>
            <w:r w:rsidRPr="001D5D5A">
              <w:rPr>
                <w:sz w:val="24"/>
                <w:szCs w:val="24"/>
              </w:rPr>
              <w:t xml:space="preserve">на </w:t>
            </w:r>
            <w:r>
              <w:rPr>
                <w:sz w:val="24"/>
                <w:szCs w:val="24"/>
              </w:rPr>
              <w:t>территории</w:t>
            </w:r>
          </w:p>
        </w:tc>
        <w:tc>
          <w:tcPr>
            <w:tcW w:w="7904" w:type="dxa"/>
            <w:gridSpan w:val="7"/>
            <w:tcBorders>
              <w:bottom w:val="single" w:sz="4" w:space="0" w:color="auto"/>
            </w:tcBorders>
            <w:shd w:val="clear" w:color="auto" w:fill="auto"/>
          </w:tcPr>
          <w:p w:rsidR="001D5D5A" w:rsidRPr="001D5D5A" w:rsidRDefault="001D5D5A" w:rsidP="001D5D5A">
            <w:pPr>
              <w:tabs>
                <w:tab w:val="left" w:pos="142"/>
                <w:tab w:val="left" w:pos="284"/>
              </w:tabs>
              <w:jc w:val="center"/>
            </w:pPr>
          </w:p>
        </w:tc>
      </w:tr>
      <w:tr w:rsidR="001D5D5A" w:rsidRPr="00820C7C" w:rsidTr="008350A7">
        <w:tc>
          <w:tcPr>
            <w:tcW w:w="1951" w:type="dxa"/>
            <w:gridSpan w:val="3"/>
            <w:shd w:val="clear" w:color="auto" w:fill="auto"/>
          </w:tcPr>
          <w:p w:rsidR="001D5D5A" w:rsidRPr="001D5D5A" w:rsidRDefault="001D5D5A" w:rsidP="001D5D5A">
            <w:pPr>
              <w:tabs>
                <w:tab w:val="left" w:pos="142"/>
                <w:tab w:val="left" w:pos="284"/>
              </w:tabs>
              <w:suppressAutoHyphens/>
              <w:jc w:val="center"/>
            </w:pPr>
          </w:p>
        </w:tc>
        <w:tc>
          <w:tcPr>
            <w:tcW w:w="7904" w:type="dxa"/>
            <w:gridSpan w:val="7"/>
            <w:shd w:val="clear" w:color="auto" w:fill="auto"/>
          </w:tcPr>
          <w:p w:rsidR="001D5D5A" w:rsidRPr="001D5D5A" w:rsidRDefault="001D5D5A" w:rsidP="001D5D5A">
            <w:pPr>
              <w:tabs>
                <w:tab w:val="left" w:pos="142"/>
                <w:tab w:val="left" w:pos="284"/>
              </w:tabs>
              <w:suppressAutoHyphens/>
              <w:jc w:val="center"/>
            </w:pPr>
            <w:r w:rsidRPr="001D5D5A">
              <w:t>(наименование населенного пункта)</w:t>
            </w:r>
          </w:p>
        </w:tc>
      </w:tr>
      <w:tr w:rsidR="001D5D5A" w:rsidRPr="00820C7C" w:rsidTr="008350A7">
        <w:tc>
          <w:tcPr>
            <w:tcW w:w="2093" w:type="dxa"/>
            <w:gridSpan w:val="4"/>
            <w:shd w:val="clear" w:color="auto" w:fill="auto"/>
          </w:tcPr>
          <w:p w:rsidR="001D5D5A" w:rsidRPr="001D5D5A" w:rsidRDefault="001D5D5A" w:rsidP="001D5D5A">
            <w:pPr>
              <w:suppressAutoHyphens/>
              <w:rPr>
                <w:sz w:val="24"/>
                <w:szCs w:val="24"/>
              </w:rPr>
            </w:pPr>
            <w:r>
              <w:rPr>
                <w:sz w:val="24"/>
                <w:szCs w:val="24"/>
              </w:rPr>
              <w:t>расположенного в</w:t>
            </w:r>
          </w:p>
        </w:tc>
        <w:tc>
          <w:tcPr>
            <w:tcW w:w="3881" w:type="dxa"/>
            <w:gridSpan w:val="3"/>
            <w:tcBorders>
              <w:bottom w:val="single" w:sz="4" w:space="0" w:color="auto"/>
            </w:tcBorders>
            <w:shd w:val="clear" w:color="auto" w:fill="auto"/>
          </w:tcPr>
          <w:p w:rsidR="001D5D5A" w:rsidRPr="001D5D5A" w:rsidRDefault="001D5D5A" w:rsidP="001D5D5A">
            <w:pPr>
              <w:tabs>
                <w:tab w:val="left" w:pos="142"/>
                <w:tab w:val="left" w:pos="284"/>
              </w:tabs>
              <w:suppressAutoHyphens/>
              <w:jc w:val="center"/>
            </w:pPr>
          </w:p>
        </w:tc>
        <w:tc>
          <w:tcPr>
            <w:tcW w:w="3881" w:type="dxa"/>
            <w:gridSpan w:val="3"/>
            <w:shd w:val="clear" w:color="auto" w:fill="auto"/>
          </w:tcPr>
          <w:p w:rsidR="001D5D5A" w:rsidRPr="001D5D5A" w:rsidRDefault="001D5D5A" w:rsidP="001D5D5A">
            <w:pPr>
              <w:suppressAutoHyphens/>
              <w:rPr>
                <w:sz w:val="24"/>
                <w:szCs w:val="24"/>
              </w:rPr>
            </w:pPr>
            <w:r w:rsidRPr="001D5D5A">
              <w:rPr>
                <w:sz w:val="24"/>
                <w:szCs w:val="24"/>
              </w:rPr>
              <w:t>сельском (городском) поселении</w:t>
            </w:r>
          </w:p>
        </w:tc>
      </w:tr>
      <w:tr w:rsidR="001D5D5A" w:rsidRPr="00820C7C" w:rsidTr="008350A7">
        <w:tc>
          <w:tcPr>
            <w:tcW w:w="2093" w:type="dxa"/>
            <w:gridSpan w:val="4"/>
            <w:shd w:val="clear" w:color="auto" w:fill="auto"/>
          </w:tcPr>
          <w:p w:rsidR="001D5D5A" w:rsidRDefault="001D5D5A" w:rsidP="001D5D5A">
            <w:pPr>
              <w:suppressAutoHyphens/>
              <w:rPr>
                <w:sz w:val="24"/>
                <w:szCs w:val="24"/>
              </w:rPr>
            </w:pPr>
          </w:p>
        </w:tc>
        <w:tc>
          <w:tcPr>
            <w:tcW w:w="3881" w:type="dxa"/>
            <w:gridSpan w:val="3"/>
            <w:shd w:val="clear" w:color="auto" w:fill="auto"/>
          </w:tcPr>
          <w:p w:rsidR="001D5D5A" w:rsidRPr="001D5D5A" w:rsidRDefault="001D5D5A" w:rsidP="001D5D5A">
            <w:pPr>
              <w:tabs>
                <w:tab w:val="left" w:pos="142"/>
                <w:tab w:val="left" w:pos="284"/>
              </w:tabs>
              <w:suppressAutoHyphens/>
              <w:jc w:val="center"/>
            </w:pPr>
            <w:r w:rsidRPr="001D5D5A">
              <w:t xml:space="preserve">(наименование </w:t>
            </w:r>
            <w:r>
              <w:t>поселения</w:t>
            </w:r>
            <w:r w:rsidRPr="001D5D5A">
              <w:t>)</w:t>
            </w:r>
          </w:p>
        </w:tc>
        <w:tc>
          <w:tcPr>
            <w:tcW w:w="3881" w:type="dxa"/>
            <w:gridSpan w:val="3"/>
            <w:shd w:val="clear" w:color="auto" w:fill="auto"/>
          </w:tcPr>
          <w:p w:rsidR="001D5D5A" w:rsidRPr="001D5D5A" w:rsidRDefault="001D5D5A" w:rsidP="001D5D5A">
            <w:pPr>
              <w:suppressAutoHyphens/>
              <w:rPr>
                <w:sz w:val="24"/>
                <w:szCs w:val="24"/>
              </w:rPr>
            </w:pPr>
          </w:p>
        </w:tc>
      </w:tr>
      <w:tr w:rsidR="001D5D5A" w:rsidRPr="00820C7C" w:rsidTr="008350A7">
        <w:tc>
          <w:tcPr>
            <w:tcW w:w="9855" w:type="dxa"/>
            <w:gridSpan w:val="10"/>
            <w:shd w:val="clear" w:color="auto" w:fill="auto"/>
          </w:tcPr>
          <w:p w:rsidR="001D5D5A" w:rsidRPr="001D5D5A" w:rsidRDefault="001D5D5A" w:rsidP="001D5D5A">
            <w:pPr>
              <w:suppressAutoHyphens/>
              <w:rPr>
                <w:sz w:val="24"/>
                <w:szCs w:val="24"/>
              </w:rPr>
            </w:pPr>
            <w:r>
              <w:rPr>
                <w:sz w:val="24"/>
                <w:szCs w:val="24"/>
              </w:rPr>
              <w:lastRenderedPageBreak/>
              <w:t>Октябрьского района.</w:t>
            </w:r>
          </w:p>
        </w:tc>
      </w:tr>
      <w:tr w:rsidR="00602A4A" w:rsidRPr="00820C7C" w:rsidTr="008350A7">
        <w:tc>
          <w:tcPr>
            <w:tcW w:w="9855" w:type="dxa"/>
            <w:gridSpan w:val="10"/>
            <w:shd w:val="clear" w:color="auto" w:fill="auto"/>
          </w:tcPr>
          <w:p w:rsidR="00602A4A" w:rsidRDefault="00602A4A" w:rsidP="001D5D5A">
            <w:pPr>
              <w:suppressAutoHyphens/>
              <w:rPr>
                <w:sz w:val="24"/>
                <w:szCs w:val="24"/>
              </w:rPr>
            </w:pPr>
          </w:p>
        </w:tc>
      </w:tr>
      <w:tr w:rsidR="001D5D5A" w:rsidRPr="00820C7C" w:rsidTr="008350A7">
        <w:tc>
          <w:tcPr>
            <w:tcW w:w="9855" w:type="dxa"/>
            <w:gridSpan w:val="10"/>
            <w:shd w:val="clear" w:color="auto" w:fill="auto"/>
          </w:tcPr>
          <w:p w:rsidR="00602A4A" w:rsidRPr="00602A4A" w:rsidRDefault="00602A4A" w:rsidP="00602A4A">
            <w:pPr>
              <w:suppressAutoHyphens/>
              <w:ind w:firstLine="709"/>
              <w:jc w:val="both"/>
              <w:rPr>
                <w:sz w:val="24"/>
                <w:szCs w:val="24"/>
              </w:rPr>
            </w:pPr>
            <w:r w:rsidRPr="00602A4A">
              <w:rPr>
                <w:sz w:val="24"/>
                <w:szCs w:val="24"/>
              </w:rPr>
              <w:t>Даю согласие в соответствии со статьей 9 Федерального закона от 27.07.2006 № 152-ФЗ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от 27.07.2006 № 152-ФЗ «О персональных данных», со сведениями, представленными мной в орган местного самоуправления.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1D5D5A" w:rsidRPr="00820C7C" w:rsidRDefault="00602A4A" w:rsidP="00602A4A">
            <w:pPr>
              <w:suppressAutoHyphens/>
              <w:ind w:firstLine="709"/>
              <w:jc w:val="both"/>
              <w:rPr>
                <w:sz w:val="24"/>
                <w:szCs w:val="24"/>
              </w:rPr>
            </w:pPr>
            <w:r w:rsidRPr="00602A4A">
              <w:rPr>
                <w:sz w:val="24"/>
                <w:szCs w:val="24"/>
              </w:rPr>
              <w:t>Обязуюсь сообщить в сектор по организации строительства и создания условий для жилищного строительства Администрации Октябрьского об изменении обстоятельств, послуживших основанием для постановки на учет в целях бесплатного предоставления земельного участка в собственность, в течение месяца со дня возникновения указанных обстоятельств и представить подтверждающие указанные обстоятельства документы</w:t>
            </w:r>
          </w:p>
        </w:tc>
      </w:tr>
    </w:tbl>
    <w:p w:rsidR="001A67B2" w:rsidRDefault="001A67B2" w:rsidP="001A67B2">
      <w:pPr>
        <w:suppressAutoHyphens/>
        <w:ind w:firstLine="709"/>
        <w:jc w:val="both"/>
        <w:rPr>
          <w:sz w:val="24"/>
          <w:szCs w:val="24"/>
        </w:rPr>
      </w:pPr>
    </w:p>
    <w:p w:rsidR="001A67B2" w:rsidRDefault="001A67B2" w:rsidP="001A67B2"/>
    <w:tbl>
      <w:tblPr>
        <w:tblW w:w="0" w:type="auto"/>
        <w:tblLook w:val="04A0" w:firstRow="1" w:lastRow="0" w:firstColumn="1" w:lastColumn="0" w:noHBand="0" w:noVBand="1"/>
      </w:tblPr>
      <w:tblGrid>
        <w:gridCol w:w="1478"/>
        <w:gridCol w:w="1759"/>
        <w:gridCol w:w="843"/>
        <w:gridCol w:w="5559"/>
      </w:tblGrid>
      <w:tr w:rsidR="001A67B2" w:rsidRPr="0080355E" w:rsidTr="0084494A">
        <w:tc>
          <w:tcPr>
            <w:tcW w:w="1484" w:type="dxa"/>
            <w:shd w:val="clear" w:color="auto" w:fill="auto"/>
          </w:tcPr>
          <w:p w:rsidR="001A67B2" w:rsidRPr="0080355E" w:rsidRDefault="001A67B2" w:rsidP="0084494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rPr>
                <w:sz w:val="24"/>
                <w:szCs w:val="24"/>
              </w:rPr>
            </w:pPr>
          </w:p>
        </w:tc>
      </w:tr>
      <w:tr w:rsidR="001A67B2" w:rsidRPr="0080355E" w:rsidTr="0084494A">
        <w:tc>
          <w:tcPr>
            <w:tcW w:w="1484" w:type="dxa"/>
            <w:shd w:val="clear" w:color="auto" w:fill="auto"/>
          </w:tcPr>
          <w:p w:rsidR="001A67B2" w:rsidRPr="0080355E" w:rsidRDefault="001A67B2" w:rsidP="0084494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(Ф.И.О. заявителя/представителя заявителя)</w:t>
            </w:r>
          </w:p>
        </w:tc>
      </w:tr>
      <w:tr w:rsidR="001A67B2" w:rsidRPr="0080355E" w:rsidTr="0084494A">
        <w:tc>
          <w:tcPr>
            <w:tcW w:w="3300" w:type="dxa"/>
            <w:gridSpan w:val="2"/>
            <w:shd w:val="clear" w:color="auto" w:fill="auto"/>
          </w:tcPr>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(подпись)</w:t>
            </w: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(расшифровка подписи)</w:t>
            </w:r>
          </w:p>
        </w:tc>
      </w:tr>
      <w:tr w:rsidR="001A67B2" w:rsidRPr="0080355E" w:rsidTr="0084494A">
        <w:tc>
          <w:tcPr>
            <w:tcW w:w="3300" w:type="dxa"/>
            <w:gridSpan w:val="2"/>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Дата</w:t>
            </w: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bl>
    <w:p w:rsidR="001A67B2" w:rsidRDefault="001A67B2" w:rsidP="008F0BC9">
      <w:pPr>
        <w:tabs>
          <w:tab w:val="left" w:pos="142"/>
          <w:tab w:val="left" w:pos="284"/>
        </w:tabs>
        <w:suppressAutoHyphens/>
        <w:jc w:val="right"/>
        <w:rPr>
          <w:sz w:val="28"/>
          <w:szCs w:val="28"/>
        </w:rPr>
      </w:pPr>
    </w:p>
    <w:p w:rsidR="001A67B2" w:rsidRDefault="001A67B2" w:rsidP="008F0BC9">
      <w:pPr>
        <w:tabs>
          <w:tab w:val="left" w:pos="142"/>
          <w:tab w:val="left" w:pos="284"/>
        </w:tabs>
        <w:suppressAutoHyphens/>
        <w:jc w:val="right"/>
        <w:rPr>
          <w:sz w:val="28"/>
          <w:szCs w:val="28"/>
        </w:rPr>
      </w:pPr>
    </w:p>
    <w:p w:rsidR="008F0BC9" w:rsidRPr="000C6E0E" w:rsidRDefault="00820C7C" w:rsidP="008F0BC9">
      <w:pPr>
        <w:tabs>
          <w:tab w:val="left" w:pos="142"/>
          <w:tab w:val="left" w:pos="284"/>
        </w:tabs>
        <w:suppressAutoHyphens/>
        <w:jc w:val="right"/>
        <w:rPr>
          <w:sz w:val="28"/>
          <w:szCs w:val="28"/>
        </w:rPr>
      </w:pPr>
      <w:r>
        <w:rPr>
          <w:sz w:val="28"/>
          <w:szCs w:val="28"/>
        </w:rPr>
        <w:br w:type="page"/>
      </w:r>
      <w:r w:rsidR="008F0BC9" w:rsidRPr="000C6E0E">
        <w:rPr>
          <w:sz w:val="28"/>
          <w:szCs w:val="28"/>
        </w:rPr>
        <w:lastRenderedPageBreak/>
        <w:t xml:space="preserve">Приложение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557827" w:rsidRDefault="008F0BC9" w:rsidP="00557827">
      <w:pPr>
        <w:tabs>
          <w:tab w:val="left" w:pos="142"/>
          <w:tab w:val="left" w:pos="284"/>
        </w:tabs>
        <w:suppressAutoHyphens/>
        <w:jc w:val="right"/>
        <w:rPr>
          <w:color w:val="000000"/>
          <w:sz w:val="28"/>
          <w:szCs w:val="28"/>
          <w:lang w:eastAsia="ar-SA"/>
        </w:rPr>
      </w:pPr>
      <w:r w:rsidRPr="000C6E0E">
        <w:rPr>
          <w:bCs/>
          <w:sz w:val="28"/>
          <w:szCs w:val="28"/>
        </w:rPr>
        <w:t>«</w:t>
      </w:r>
      <w:r w:rsidR="00557827" w:rsidRPr="006A06AC">
        <w:rPr>
          <w:color w:val="000000"/>
          <w:sz w:val="28"/>
          <w:szCs w:val="28"/>
          <w:lang w:eastAsia="ar-SA"/>
        </w:rPr>
        <w:t>Пост</w:t>
      </w:r>
      <w:r w:rsidR="00557827">
        <w:rPr>
          <w:color w:val="000000"/>
          <w:sz w:val="28"/>
          <w:szCs w:val="28"/>
          <w:lang w:eastAsia="ar-SA"/>
        </w:rPr>
        <w:t xml:space="preserve">ановка на учет граждан, имеющих трех </w:t>
      </w:r>
    </w:p>
    <w:p w:rsidR="00557827" w:rsidRDefault="00557827" w:rsidP="00557827">
      <w:pPr>
        <w:tabs>
          <w:tab w:val="left" w:pos="142"/>
          <w:tab w:val="left" w:pos="284"/>
        </w:tabs>
        <w:suppressAutoHyphens/>
        <w:jc w:val="right"/>
        <w:rPr>
          <w:color w:val="000000"/>
          <w:sz w:val="28"/>
          <w:szCs w:val="28"/>
          <w:lang w:eastAsia="ar-SA"/>
        </w:rPr>
      </w:pPr>
      <w:r w:rsidRPr="006A06AC">
        <w:rPr>
          <w:color w:val="000000"/>
          <w:sz w:val="28"/>
          <w:szCs w:val="28"/>
          <w:lang w:eastAsia="ar-SA"/>
        </w:rPr>
        <w:t xml:space="preserve">и </w:t>
      </w:r>
      <w:r>
        <w:rPr>
          <w:color w:val="000000"/>
          <w:sz w:val="28"/>
          <w:szCs w:val="28"/>
          <w:lang w:eastAsia="ar-SA"/>
        </w:rPr>
        <w:t xml:space="preserve">более детей, </w:t>
      </w:r>
      <w:r w:rsidRPr="006A06AC">
        <w:rPr>
          <w:color w:val="000000"/>
          <w:sz w:val="28"/>
          <w:szCs w:val="28"/>
          <w:lang w:eastAsia="ar-SA"/>
        </w:rPr>
        <w:t>в целях бесплатного</w:t>
      </w:r>
      <w:r>
        <w:rPr>
          <w:color w:val="000000"/>
          <w:sz w:val="28"/>
          <w:szCs w:val="28"/>
          <w:lang w:eastAsia="ar-SA"/>
        </w:rPr>
        <w:t xml:space="preserve"> предоставления </w:t>
      </w:r>
    </w:p>
    <w:p w:rsidR="00557827" w:rsidRDefault="00557827" w:rsidP="00557827">
      <w:pPr>
        <w:tabs>
          <w:tab w:val="left" w:pos="142"/>
          <w:tab w:val="left" w:pos="284"/>
        </w:tabs>
        <w:suppressAutoHyphens/>
        <w:jc w:val="right"/>
        <w:rPr>
          <w:color w:val="000000"/>
          <w:sz w:val="28"/>
          <w:szCs w:val="28"/>
          <w:lang w:eastAsia="ar-SA"/>
        </w:rPr>
      </w:pPr>
      <w:r>
        <w:rPr>
          <w:color w:val="000000"/>
          <w:sz w:val="28"/>
          <w:szCs w:val="28"/>
          <w:lang w:eastAsia="ar-SA"/>
        </w:rPr>
        <w:t>земельного участка в</w:t>
      </w:r>
      <w:r w:rsidRPr="006A06AC">
        <w:rPr>
          <w:color w:val="000000"/>
          <w:sz w:val="28"/>
          <w:szCs w:val="28"/>
          <w:lang w:eastAsia="ar-SA"/>
        </w:rPr>
        <w:t xml:space="preserve"> собственность </w:t>
      </w:r>
    </w:p>
    <w:p w:rsidR="00B45A9F" w:rsidRDefault="00557827" w:rsidP="00557827">
      <w:pPr>
        <w:tabs>
          <w:tab w:val="left" w:pos="142"/>
          <w:tab w:val="left" w:pos="284"/>
        </w:tabs>
        <w:suppressAutoHyphens/>
        <w:jc w:val="right"/>
        <w:rPr>
          <w:color w:val="000000"/>
          <w:sz w:val="28"/>
          <w:szCs w:val="28"/>
          <w:lang w:eastAsia="ar-SA"/>
        </w:rPr>
      </w:pPr>
      <w:r w:rsidRPr="006A06AC">
        <w:rPr>
          <w:color w:val="000000"/>
          <w:sz w:val="28"/>
          <w:szCs w:val="28"/>
          <w:lang w:eastAsia="ar-SA"/>
        </w:rPr>
        <w:t xml:space="preserve">для </w:t>
      </w:r>
      <w:r w:rsidR="00B45A9F">
        <w:rPr>
          <w:color w:val="000000"/>
          <w:sz w:val="28"/>
          <w:szCs w:val="28"/>
          <w:lang w:eastAsia="ar-SA"/>
        </w:rPr>
        <w:t xml:space="preserve">ведения личного подсобного хозяйства </w:t>
      </w:r>
    </w:p>
    <w:p w:rsidR="001730D0" w:rsidRDefault="00B45A9F" w:rsidP="00557827">
      <w:pPr>
        <w:tabs>
          <w:tab w:val="left" w:pos="142"/>
          <w:tab w:val="left" w:pos="284"/>
        </w:tabs>
        <w:suppressAutoHyphens/>
        <w:jc w:val="right"/>
        <w:rPr>
          <w:bCs/>
          <w:sz w:val="28"/>
          <w:szCs w:val="28"/>
          <w:lang w:eastAsia="ar-SA"/>
        </w:rPr>
      </w:pPr>
      <w:r>
        <w:rPr>
          <w:color w:val="000000"/>
          <w:sz w:val="28"/>
          <w:szCs w:val="28"/>
          <w:lang w:eastAsia="ar-SA"/>
        </w:rPr>
        <w:t>или создания крестьянского (фермерского) хозяйства</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1413ED">
        <w:rPr>
          <w:b/>
          <w:sz w:val="24"/>
          <w:szCs w:val="24"/>
        </w:rPr>
        <w:tab/>
      </w:r>
      <w:r w:rsidRPr="00776B98">
        <w:rPr>
          <w:b/>
          <w:sz w:val="24"/>
          <w:szCs w:val="24"/>
        </w:rPr>
        <w:t xml:space="preserve">№__                 </w:t>
      </w:r>
      <w:r w:rsidRPr="00776B98">
        <w:rPr>
          <w:b/>
          <w:sz w:val="24"/>
          <w:szCs w:val="24"/>
        </w:rPr>
        <w:tab/>
        <w:t xml:space="preserve">              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4D52AB">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557827" w:rsidRPr="00557827">
        <w:rPr>
          <w:bCs/>
          <w:sz w:val="24"/>
          <w:szCs w:val="24"/>
          <w:lang w:eastAsia="ar-SA"/>
        </w:rPr>
        <w:t xml:space="preserve">Постановка на учет граждан, имеющих трех и более детей, в целях бесплатного предоставления земельного участка в собственность для </w:t>
      </w:r>
      <w:r w:rsidR="00B45A9F" w:rsidRPr="00B45A9F">
        <w:rPr>
          <w:bCs/>
          <w:sz w:val="24"/>
          <w:szCs w:val="24"/>
          <w:lang w:eastAsia="ar-SA"/>
        </w:rPr>
        <w:t>ведения личного подсобного хозяйства или создания крестьянского (фермерского) хозяйства</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0"/>
      <w:footerReference w:type="even" r:id="rId11"/>
      <w:footerReference w:type="default" r:id="rId12"/>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E67" w:rsidRDefault="00282E67">
      <w:r>
        <w:separator/>
      </w:r>
    </w:p>
  </w:endnote>
  <w:endnote w:type="continuationSeparator" w:id="0">
    <w:p w:rsidR="00282E67" w:rsidRDefault="0028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9248F" w:rsidRDefault="00A9248F">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3158A">
      <w:rPr>
        <w:rStyle w:val="aa"/>
        <w:noProof/>
      </w:rPr>
      <w:t>17</w:t>
    </w:r>
    <w:r>
      <w:rPr>
        <w:rStyle w:val="aa"/>
      </w:rPr>
      <w:fldChar w:fldCharType="end"/>
    </w:r>
  </w:p>
  <w:p w:rsidR="00A9248F" w:rsidRDefault="00A9248F">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E67" w:rsidRDefault="00282E67">
      <w:r>
        <w:separator/>
      </w:r>
    </w:p>
  </w:footnote>
  <w:footnote w:type="continuationSeparator" w:id="0">
    <w:p w:rsidR="00282E67" w:rsidRDefault="00282E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8A" w:rsidRPr="0043158A" w:rsidRDefault="0043158A" w:rsidP="0043158A">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851418D"/>
    <w:multiLevelType w:val="hybridMultilevel"/>
    <w:tmpl w:val="DB946E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153694"/>
    <w:multiLevelType w:val="hybridMultilevel"/>
    <w:tmpl w:val="F77031E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86744A"/>
    <w:multiLevelType w:val="hybridMultilevel"/>
    <w:tmpl w:val="9DCAB786"/>
    <w:lvl w:ilvl="0" w:tplc="18908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B63987"/>
    <w:multiLevelType w:val="hybridMultilevel"/>
    <w:tmpl w:val="70D65460"/>
    <w:lvl w:ilvl="0" w:tplc="DDCA1D2A">
      <w:start w:val="1"/>
      <w:numFmt w:val="bullet"/>
      <w:lvlText w:val=""/>
      <w:lvlJc w:val="left"/>
      <w:pPr>
        <w:ind w:left="1429" w:hanging="360"/>
      </w:pPr>
      <w:rPr>
        <w:rFonts w:ascii="Symbol" w:hAnsi="Symbol" w:hint="default"/>
      </w:rPr>
    </w:lvl>
    <w:lvl w:ilvl="1" w:tplc="DDCA1D2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5529A"/>
    <w:multiLevelType w:val="hybridMultilevel"/>
    <w:tmpl w:val="5C08FB7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6"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9"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0"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0A53366"/>
    <w:multiLevelType w:val="hybridMultilevel"/>
    <w:tmpl w:val="0D105D1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2894FD5"/>
    <w:multiLevelType w:val="hybridMultilevel"/>
    <w:tmpl w:val="A9FA66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6"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9A647F"/>
    <w:multiLevelType w:val="hybridMultilevel"/>
    <w:tmpl w:val="493C1AD2"/>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46F4FEC"/>
    <w:multiLevelType w:val="hybridMultilevel"/>
    <w:tmpl w:val="AA8AF1B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7EB61D0"/>
    <w:multiLevelType w:val="hybridMultilevel"/>
    <w:tmpl w:val="45180406"/>
    <w:lvl w:ilvl="0" w:tplc="0419000F">
      <w:start w:val="1"/>
      <w:numFmt w:val="decimal"/>
      <w:lvlText w:val="%1."/>
      <w:lvlJc w:val="left"/>
      <w:pPr>
        <w:ind w:left="720" w:hanging="360"/>
      </w:pPr>
    </w:lvl>
    <w:lvl w:ilvl="1" w:tplc="B76E810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D3750F"/>
    <w:multiLevelType w:val="hybridMultilevel"/>
    <w:tmpl w:val="478C1E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6"/>
  </w:num>
  <w:num w:numId="3">
    <w:abstractNumId w:val="19"/>
  </w:num>
  <w:num w:numId="4">
    <w:abstractNumId w:val="15"/>
  </w:num>
  <w:num w:numId="5">
    <w:abstractNumId w:val="7"/>
  </w:num>
  <w:num w:numId="6">
    <w:abstractNumId w:val="3"/>
  </w:num>
  <w:num w:numId="7">
    <w:abstractNumId w:val="35"/>
  </w:num>
  <w:num w:numId="8">
    <w:abstractNumId w:val="8"/>
  </w:num>
  <w:num w:numId="9">
    <w:abstractNumId w:val="6"/>
  </w:num>
  <w:num w:numId="10">
    <w:abstractNumId w:val="26"/>
  </w:num>
  <w:num w:numId="11">
    <w:abstractNumId w:val="21"/>
  </w:num>
  <w:num w:numId="12">
    <w:abstractNumId w:val="18"/>
  </w:num>
  <w:num w:numId="13">
    <w:abstractNumId w:val="36"/>
  </w:num>
  <w:num w:numId="14">
    <w:abstractNumId w:val="2"/>
  </w:num>
  <w:num w:numId="15">
    <w:abstractNumId w:val="27"/>
  </w:num>
  <w:num w:numId="16">
    <w:abstractNumId w:val="22"/>
  </w:num>
  <w:num w:numId="17">
    <w:abstractNumId w:val="1"/>
  </w:num>
  <w:num w:numId="18">
    <w:abstractNumId w:val="20"/>
  </w:num>
  <w:num w:numId="19">
    <w:abstractNumId w:val="28"/>
  </w:num>
  <w:num w:numId="20">
    <w:abstractNumId w:val="12"/>
  </w:num>
  <w:num w:numId="21">
    <w:abstractNumId w:val="37"/>
  </w:num>
  <w:num w:numId="22">
    <w:abstractNumId w:val="34"/>
  </w:num>
  <w:num w:numId="23">
    <w:abstractNumId w:val="10"/>
  </w:num>
  <w:num w:numId="24">
    <w:abstractNumId w:val="25"/>
  </w:num>
  <w:num w:numId="25">
    <w:abstractNumId w:val="30"/>
  </w:num>
  <w:num w:numId="26">
    <w:abstractNumId w:val="13"/>
  </w:num>
  <w:num w:numId="27">
    <w:abstractNumId w:val="14"/>
  </w:num>
  <w:num w:numId="28">
    <w:abstractNumId w:val="33"/>
  </w:num>
  <w:num w:numId="29">
    <w:abstractNumId w:val="24"/>
  </w:num>
  <w:num w:numId="30">
    <w:abstractNumId w:val="9"/>
  </w:num>
  <w:num w:numId="31">
    <w:abstractNumId w:val="5"/>
  </w:num>
  <w:num w:numId="32">
    <w:abstractNumId w:val="32"/>
  </w:num>
  <w:num w:numId="33">
    <w:abstractNumId w:val="11"/>
  </w:num>
  <w:num w:numId="34">
    <w:abstractNumId w:val="23"/>
  </w:num>
  <w:num w:numId="35">
    <w:abstractNumId w:val="31"/>
  </w:num>
  <w:num w:numId="36">
    <w:abstractNumId w:val="29"/>
  </w:num>
  <w:num w:numId="37">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151F"/>
    <w:rsid w:val="000141E3"/>
    <w:rsid w:val="000222D7"/>
    <w:rsid w:val="00022601"/>
    <w:rsid w:val="00024A03"/>
    <w:rsid w:val="00025E03"/>
    <w:rsid w:val="00027BD5"/>
    <w:rsid w:val="00032220"/>
    <w:rsid w:val="000473D1"/>
    <w:rsid w:val="00051232"/>
    <w:rsid w:val="00055D2D"/>
    <w:rsid w:val="00061608"/>
    <w:rsid w:val="000642E3"/>
    <w:rsid w:val="00064A61"/>
    <w:rsid w:val="00066CE6"/>
    <w:rsid w:val="000755AF"/>
    <w:rsid w:val="00077AF0"/>
    <w:rsid w:val="000847E3"/>
    <w:rsid w:val="00084EAE"/>
    <w:rsid w:val="00085114"/>
    <w:rsid w:val="0009357F"/>
    <w:rsid w:val="00094C00"/>
    <w:rsid w:val="000A3169"/>
    <w:rsid w:val="000A6A10"/>
    <w:rsid w:val="000A7047"/>
    <w:rsid w:val="000B6CF6"/>
    <w:rsid w:val="000B6DB3"/>
    <w:rsid w:val="000B7530"/>
    <w:rsid w:val="000C2FFC"/>
    <w:rsid w:val="000C441F"/>
    <w:rsid w:val="000C5A4B"/>
    <w:rsid w:val="000C6E0E"/>
    <w:rsid w:val="000D0021"/>
    <w:rsid w:val="000D3D9A"/>
    <w:rsid w:val="000D6599"/>
    <w:rsid w:val="000D7379"/>
    <w:rsid w:val="000E399F"/>
    <w:rsid w:val="000F0829"/>
    <w:rsid w:val="000F1F75"/>
    <w:rsid w:val="000F376B"/>
    <w:rsid w:val="000F3F6A"/>
    <w:rsid w:val="00100D21"/>
    <w:rsid w:val="00114948"/>
    <w:rsid w:val="00114F7C"/>
    <w:rsid w:val="00116E66"/>
    <w:rsid w:val="00121FB2"/>
    <w:rsid w:val="00123F79"/>
    <w:rsid w:val="00125671"/>
    <w:rsid w:val="00131B6B"/>
    <w:rsid w:val="0013410A"/>
    <w:rsid w:val="00136FA7"/>
    <w:rsid w:val="00140FFC"/>
    <w:rsid w:val="001413ED"/>
    <w:rsid w:val="00141C3F"/>
    <w:rsid w:val="00146794"/>
    <w:rsid w:val="001478E3"/>
    <w:rsid w:val="00156AF4"/>
    <w:rsid w:val="00157D6A"/>
    <w:rsid w:val="00157F45"/>
    <w:rsid w:val="00160862"/>
    <w:rsid w:val="001623C2"/>
    <w:rsid w:val="0016429E"/>
    <w:rsid w:val="00164C60"/>
    <w:rsid w:val="00165FC5"/>
    <w:rsid w:val="001704D3"/>
    <w:rsid w:val="00171D31"/>
    <w:rsid w:val="001730D0"/>
    <w:rsid w:val="00173D15"/>
    <w:rsid w:val="001740B9"/>
    <w:rsid w:val="00174963"/>
    <w:rsid w:val="00177504"/>
    <w:rsid w:val="00180C17"/>
    <w:rsid w:val="00197891"/>
    <w:rsid w:val="001A1781"/>
    <w:rsid w:val="001A5F4F"/>
    <w:rsid w:val="001A67B2"/>
    <w:rsid w:val="001A6EE9"/>
    <w:rsid w:val="001B05FD"/>
    <w:rsid w:val="001B27C3"/>
    <w:rsid w:val="001B2F79"/>
    <w:rsid w:val="001B3479"/>
    <w:rsid w:val="001B523F"/>
    <w:rsid w:val="001B65E0"/>
    <w:rsid w:val="001C3EAF"/>
    <w:rsid w:val="001C6874"/>
    <w:rsid w:val="001D4654"/>
    <w:rsid w:val="001D486D"/>
    <w:rsid w:val="001D5D5A"/>
    <w:rsid w:val="001F0B3D"/>
    <w:rsid w:val="001F1781"/>
    <w:rsid w:val="001F53D0"/>
    <w:rsid w:val="001F6A50"/>
    <w:rsid w:val="00200AD4"/>
    <w:rsid w:val="002127FF"/>
    <w:rsid w:val="002140A2"/>
    <w:rsid w:val="00220822"/>
    <w:rsid w:val="002208A9"/>
    <w:rsid w:val="00222194"/>
    <w:rsid w:val="002307AE"/>
    <w:rsid w:val="0023110B"/>
    <w:rsid w:val="00232536"/>
    <w:rsid w:val="00234B19"/>
    <w:rsid w:val="00240397"/>
    <w:rsid w:val="0024164A"/>
    <w:rsid w:val="002429AD"/>
    <w:rsid w:val="00251056"/>
    <w:rsid w:val="00251319"/>
    <w:rsid w:val="002516AC"/>
    <w:rsid w:val="00252074"/>
    <w:rsid w:val="00264334"/>
    <w:rsid w:val="002663B6"/>
    <w:rsid w:val="002665A0"/>
    <w:rsid w:val="00271EA8"/>
    <w:rsid w:val="00273C7E"/>
    <w:rsid w:val="0028049A"/>
    <w:rsid w:val="00282E67"/>
    <w:rsid w:val="002854DE"/>
    <w:rsid w:val="00296796"/>
    <w:rsid w:val="002A6C8E"/>
    <w:rsid w:val="002B389F"/>
    <w:rsid w:val="002C6E27"/>
    <w:rsid w:val="002E0E79"/>
    <w:rsid w:val="002E406D"/>
    <w:rsid w:val="002E40AE"/>
    <w:rsid w:val="002E6E8A"/>
    <w:rsid w:val="002F1BE6"/>
    <w:rsid w:val="002F22A2"/>
    <w:rsid w:val="002F298D"/>
    <w:rsid w:val="002F7A32"/>
    <w:rsid w:val="00303F43"/>
    <w:rsid w:val="00306DF5"/>
    <w:rsid w:val="00331E4B"/>
    <w:rsid w:val="00333B1F"/>
    <w:rsid w:val="00334E57"/>
    <w:rsid w:val="00341205"/>
    <w:rsid w:val="00341A94"/>
    <w:rsid w:val="00342CFC"/>
    <w:rsid w:val="00342DA6"/>
    <w:rsid w:val="00343958"/>
    <w:rsid w:val="00345006"/>
    <w:rsid w:val="0035115E"/>
    <w:rsid w:val="00351C79"/>
    <w:rsid w:val="00352AE2"/>
    <w:rsid w:val="003608D3"/>
    <w:rsid w:val="00361392"/>
    <w:rsid w:val="0036400B"/>
    <w:rsid w:val="00365285"/>
    <w:rsid w:val="00371D2D"/>
    <w:rsid w:val="0037345B"/>
    <w:rsid w:val="003817B4"/>
    <w:rsid w:val="00384922"/>
    <w:rsid w:val="00387E99"/>
    <w:rsid w:val="003934A2"/>
    <w:rsid w:val="0039438E"/>
    <w:rsid w:val="00394C97"/>
    <w:rsid w:val="00396829"/>
    <w:rsid w:val="00397A5F"/>
    <w:rsid w:val="003A432B"/>
    <w:rsid w:val="003B065F"/>
    <w:rsid w:val="003B3707"/>
    <w:rsid w:val="003B631B"/>
    <w:rsid w:val="003C533E"/>
    <w:rsid w:val="003C75D4"/>
    <w:rsid w:val="003C7BDC"/>
    <w:rsid w:val="003D2F73"/>
    <w:rsid w:val="003D4392"/>
    <w:rsid w:val="003E1684"/>
    <w:rsid w:val="003E16EC"/>
    <w:rsid w:val="003E4494"/>
    <w:rsid w:val="003E7C0F"/>
    <w:rsid w:val="003E7E8E"/>
    <w:rsid w:val="003F00BF"/>
    <w:rsid w:val="003F0CA7"/>
    <w:rsid w:val="003F47C4"/>
    <w:rsid w:val="003F4FBA"/>
    <w:rsid w:val="003F5B52"/>
    <w:rsid w:val="004002DF"/>
    <w:rsid w:val="00401F95"/>
    <w:rsid w:val="00416BEC"/>
    <w:rsid w:val="004173AA"/>
    <w:rsid w:val="00417909"/>
    <w:rsid w:val="00425D98"/>
    <w:rsid w:val="00430413"/>
    <w:rsid w:val="00430909"/>
    <w:rsid w:val="0043158A"/>
    <w:rsid w:val="004332F4"/>
    <w:rsid w:val="004355BC"/>
    <w:rsid w:val="00441E8C"/>
    <w:rsid w:val="004422DF"/>
    <w:rsid w:val="00447443"/>
    <w:rsid w:val="00447A71"/>
    <w:rsid w:val="00454266"/>
    <w:rsid w:val="00463868"/>
    <w:rsid w:val="0046425F"/>
    <w:rsid w:val="00467A99"/>
    <w:rsid w:val="00471113"/>
    <w:rsid w:val="00472983"/>
    <w:rsid w:val="00475419"/>
    <w:rsid w:val="00486F39"/>
    <w:rsid w:val="00491707"/>
    <w:rsid w:val="0049467A"/>
    <w:rsid w:val="00497579"/>
    <w:rsid w:val="004A5CBE"/>
    <w:rsid w:val="004A6DFB"/>
    <w:rsid w:val="004B2A86"/>
    <w:rsid w:val="004B3612"/>
    <w:rsid w:val="004B4F7F"/>
    <w:rsid w:val="004B62BD"/>
    <w:rsid w:val="004B7707"/>
    <w:rsid w:val="004B78C6"/>
    <w:rsid w:val="004C1471"/>
    <w:rsid w:val="004C21A1"/>
    <w:rsid w:val="004C2A38"/>
    <w:rsid w:val="004C3975"/>
    <w:rsid w:val="004D0796"/>
    <w:rsid w:val="004D52AB"/>
    <w:rsid w:val="004E2BC4"/>
    <w:rsid w:val="004E3F67"/>
    <w:rsid w:val="004E6D03"/>
    <w:rsid w:val="004F1905"/>
    <w:rsid w:val="004F227A"/>
    <w:rsid w:val="004F3E4C"/>
    <w:rsid w:val="004F73DB"/>
    <w:rsid w:val="004F7C70"/>
    <w:rsid w:val="00501C76"/>
    <w:rsid w:val="00506316"/>
    <w:rsid w:val="00506D38"/>
    <w:rsid w:val="00507DF7"/>
    <w:rsid w:val="00531926"/>
    <w:rsid w:val="005323C8"/>
    <w:rsid w:val="00533206"/>
    <w:rsid w:val="0053586C"/>
    <w:rsid w:val="00536430"/>
    <w:rsid w:val="0054171D"/>
    <w:rsid w:val="00543534"/>
    <w:rsid w:val="00543A2D"/>
    <w:rsid w:val="00545EA3"/>
    <w:rsid w:val="00551501"/>
    <w:rsid w:val="0055299F"/>
    <w:rsid w:val="0055445C"/>
    <w:rsid w:val="00557520"/>
    <w:rsid w:val="00557827"/>
    <w:rsid w:val="00564B39"/>
    <w:rsid w:val="00570028"/>
    <w:rsid w:val="005733C0"/>
    <w:rsid w:val="005740A9"/>
    <w:rsid w:val="00577537"/>
    <w:rsid w:val="005809C2"/>
    <w:rsid w:val="005812D0"/>
    <w:rsid w:val="00582D80"/>
    <w:rsid w:val="00587304"/>
    <w:rsid w:val="00591134"/>
    <w:rsid w:val="00592D31"/>
    <w:rsid w:val="005946A6"/>
    <w:rsid w:val="005967C4"/>
    <w:rsid w:val="005A074A"/>
    <w:rsid w:val="005A5922"/>
    <w:rsid w:val="005B0E5F"/>
    <w:rsid w:val="005B7C35"/>
    <w:rsid w:val="005C4064"/>
    <w:rsid w:val="005C630B"/>
    <w:rsid w:val="005C67F8"/>
    <w:rsid w:val="005D424A"/>
    <w:rsid w:val="005D4315"/>
    <w:rsid w:val="005E1F4B"/>
    <w:rsid w:val="005E49A3"/>
    <w:rsid w:val="005E7739"/>
    <w:rsid w:val="005F29EF"/>
    <w:rsid w:val="00602A4A"/>
    <w:rsid w:val="00606C1E"/>
    <w:rsid w:val="00612CD6"/>
    <w:rsid w:val="006145D0"/>
    <w:rsid w:val="00620C72"/>
    <w:rsid w:val="006234FF"/>
    <w:rsid w:val="00623803"/>
    <w:rsid w:val="0063233F"/>
    <w:rsid w:val="006344F5"/>
    <w:rsid w:val="00635B62"/>
    <w:rsid w:val="00635F13"/>
    <w:rsid w:val="00642C05"/>
    <w:rsid w:val="00650AFE"/>
    <w:rsid w:val="00651F53"/>
    <w:rsid w:val="00657A56"/>
    <w:rsid w:val="0066181E"/>
    <w:rsid w:val="00664E92"/>
    <w:rsid w:val="006650B9"/>
    <w:rsid w:val="00666259"/>
    <w:rsid w:val="00674C58"/>
    <w:rsid w:val="00674D58"/>
    <w:rsid w:val="006750BA"/>
    <w:rsid w:val="0067615D"/>
    <w:rsid w:val="006864A7"/>
    <w:rsid w:val="00691154"/>
    <w:rsid w:val="00691A51"/>
    <w:rsid w:val="006931D4"/>
    <w:rsid w:val="00694844"/>
    <w:rsid w:val="00696C02"/>
    <w:rsid w:val="006A06AC"/>
    <w:rsid w:val="006A1F69"/>
    <w:rsid w:val="006A258C"/>
    <w:rsid w:val="006B2690"/>
    <w:rsid w:val="006B63B4"/>
    <w:rsid w:val="006B7B5C"/>
    <w:rsid w:val="006C660D"/>
    <w:rsid w:val="006C7D36"/>
    <w:rsid w:val="006D10C7"/>
    <w:rsid w:val="006D448F"/>
    <w:rsid w:val="006E4C30"/>
    <w:rsid w:val="006F213A"/>
    <w:rsid w:val="006F51B3"/>
    <w:rsid w:val="006F711A"/>
    <w:rsid w:val="00702A04"/>
    <w:rsid w:val="007072CE"/>
    <w:rsid w:val="0071234B"/>
    <w:rsid w:val="00722D2A"/>
    <w:rsid w:val="0072316B"/>
    <w:rsid w:val="0072381B"/>
    <w:rsid w:val="0072539B"/>
    <w:rsid w:val="00726094"/>
    <w:rsid w:val="0072642C"/>
    <w:rsid w:val="007324D1"/>
    <w:rsid w:val="00734CF5"/>
    <w:rsid w:val="00736836"/>
    <w:rsid w:val="00741534"/>
    <w:rsid w:val="00742744"/>
    <w:rsid w:val="00743484"/>
    <w:rsid w:val="00744532"/>
    <w:rsid w:val="00744977"/>
    <w:rsid w:val="00746186"/>
    <w:rsid w:val="007516BA"/>
    <w:rsid w:val="00753590"/>
    <w:rsid w:val="00753DA1"/>
    <w:rsid w:val="00760EE4"/>
    <w:rsid w:val="0076172F"/>
    <w:rsid w:val="007648A4"/>
    <w:rsid w:val="007675A1"/>
    <w:rsid w:val="00767C22"/>
    <w:rsid w:val="00770B95"/>
    <w:rsid w:val="00771374"/>
    <w:rsid w:val="00772AC7"/>
    <w:rsid w:val="007751F5"/>
    <w:rsid w:val="00776B98"/>
    <w:rsid w:val="00781760"/>
    <w:rsid w:val="00783DDB"/>
    <w:rsid w:val="0078434F"/>
    <w:rsid w:val="007858B4"/>
    <w:rsid w:val="00791D6D"/>
    <w:rsid w:val="00795748"/>
    <w:rsid w:val="00796CAA"/>
    <w:rsid w:val="007A00BC"/>
    <w:rsid w:val="007A1EB1"/>
    <w:rsid w:val="007A25AE"/>
    <w:rsid w:val="007A4635"/>
    <w:rsid w:val="007B1219"/>
    <w:rsid w:val="007B52A1"/>
    <w:rsid w:val="007C2CE6"/>
    <w:rsid w:val="007C33A3"/>
    <w:rsid w:val="007D0DEB"/>
    <w:rsid w:val="007D11AE"/>
    <w:rsid w:val="007D16F6"/>
    <w:rsid w:val="007D222C"/>
    <w:rsid w:val="007D5363"/>
    <w:rsid w:val="007E021A"/>
    <w:rsid w:val="007E189A"/>
    <w:rsid w:val="007E5D79"/>
    <w:rsid w:val="007F37E4"/>
    <w:rsid w:val="007F3CFB"/>
    <w:rsid w:val="0080394B"/>
    <w:rsid w:val="0081076E"/>
    <w:rsid w:val="008112C7"/>
    <w:rsid w:val="00814404"/>
    <w:rsid w:val="00820C7C"/>
    <w:rsid w:val="00821254"/>
    <w:rsid w:val="0082252D"/>
    <w:rsid w:val="008248FA"/>
    <w:rsid w:val="00824D59"/>
    <w:rsid w:val="008306B3"/>
    <w:rsid w:val="008318B1"/>
    <w:rsid w:val="00831F15"/>
    <w:rsid w:val="00832A6E"/>
    <w:rsid w:val="00833870"/>
    <w:rsid w:val="008350A7"/>
    <w:rsid w:val="00836A09"/>
    <w:rsid w:val="008423E3"/>
    <w:rsid w:val="0084494A"/>
    <w:rsid w:val="008471F7"/>
    <w:rsid w:val="00853491"/>
    <w:rsid w:val="0085561E"/>
    <w:rsid w:val="00856B77"/>
    <w:rsid w:val="00862A0A"/>
    <w:rsid w:val="008661B0"/>
    <w:rsid w:val="00867FC9"/>
    <w:rsid w:val="008713B7"/>
    <w:rsid w:val="008729BB"/>
    <w:rsid w:val="0088442F"/>
    <w:rsid w:val="00892570"/>
    <w:rsid w:val="0089624E"/>
    <w:rsid w:val="008A4AB4"/>
    <w:rsid w:val="008A6122"/>
    <w:rsid w:val="008B1268"/>
    <w:rsid w:val="008B6BC7"/>
    <w:rsid w:val="008C0188"/>
    <w:rsid w:val="008C3590"/>
    <w:rsid w:val="008D4823"/>
    <w:rsid w:val="008D5C00"/>
    <w:rsid w:val="008D64C2"/>
    <w:rsid w:val="008E099E"/>
    <w:rsid w:val="008E1411"/>
    <w:rsid w:val="008E1D7B"/>
    <w:rsid w:val="008F0BC9"/>
    <w:rsid w:val="008F49CF"/>
    <w:rsid w:val="008F5044"/>
    <w:rsid w:val="008F5B74"/>
    <w:rsid w:val="008F5BC8"/>
    <w:rsid w:val="008F78CD"/>
    <w:rsid w:val="00901099"/>
    <w:rsid w:val="00903017"/>
    <w:rsid w:val="00907136"/>
    <w:rsid w:val="00916154"/>
    <w:rsid w:val="0091648A"/>
    <w:rsid w:val="00920B89"/>
    <w:rsid w:val="00926436"/>
    <w:rsid w:val="00926A5E"/>
    <w:rsid w:val="00930C58"/>
    <w:rsid w:val="00932ADF"/>
    <w:rsid w:val="00933D7A"/>
    <w:rsid w:val="00936637"/>
    <w:rsid w:val="009377FD"/>
    <w:rsid w:val="009416CA"/>
    <w:rsid w:val="00943367"/>
    <w:rsid w:val="00944DF2"/>
    <w:rsid w:val="00946913"/>
    <w:rsid w:val="00960591"/>
    <w:rsid w:val="00964C9A"/>
    <w:rsid w:val="00966636"/>
    <w:rsid w:val="0096774B"/>
    <w:rsid w:val="009725C9"/>
    <w:rsid w:val="009833A6"/>
    <w:rsid w:val="00990164"/>
    <w:rsid w:val="009919E3"/>
    <w:rsid w:val="00991D88"/>
    <w:rsid w:val="00993F6C"/>
    <w:rsid w:val="009956D8"/>
    <w:rsid w:val="009973A0"/>
    <w:rsid w:val="00997AC9"/>
    <w:rsid w:val="009A53C4"/>
    <w:rsid w:val="009B0961"/>
    <w:rsid w:val="009B3777"/>
    <w:rsid w:val="009C3E20"/>
    <w:rsid w:val="009C59C1"/>
    <w:rsid w:val="009D016C"/>
    <w:rsid w:val="009D050D"/>
    <w:rsid w:val="009D24E2"/>
    <w:rsid w:val="009D6541"/>
    <w:rsid w:val="009D6622"/>
    <w:rsid w:val="009E010F"/>
    <w:rsid w:val="009E38F9"/>
    <w:rsid w:val="009E3C22"/>
    <w:rsid w:val="009E4191"/>
    <w:rsid w:val="009E4E20"/>
    <w:rsid w:val="009E68E3"/>
    <w:rsid w:val="009F0834"/>
    <w:rsid w:val="009F3D38"/>
    <w:rsid w:val="009F6F9F"/>
    <w:rsid w:val="00A07410"/>
    <w:rsid w:val="00A102EF"/>
    <w:rsid w:val="00A107AE"/>
    <w:rsid w:val="00A25DA3"/>
    <w:rsid w:val="00A30D61"/>
    <w:rsid w:val="00A3433F"/>
    <w:rsid w:val="00A46B8A"/>
    <w:rsid w:val="00A552F3"/>
    <w:rsid w:val="00A55BDD"/>
    <w:rsid w:val="00A569EA"/>
    <w:rsid w:val="00A61393"/>
    <w:rsid w:val="00A6453D"/>
    <w:rsid w:val="00A672FC"/>
    <w:rsid w:val="00A718F0"/>
    <w:rsid w:val="00A85607"/>
    <w:rsid w:val="00A9248F"/>
    <w:rsid w:val="00A938B2"/>
    <w:rsid w:val="00A948C5"/>
    <w:rsid w:val="00A94CE1"/>
    <w:rsid w:val="00A95293"/>
    <w:rsid w:val="00A966CA"/>
    <w:rsid w:val="00A97282"/>
    <w:rsid w:val="00AA0E25"/>
    <w:rsid w:val="00AA21A7"/>
    <w:rsid w:val="00AA52E5"/>
    <w:rsid w:val="00AA5EB9"/>
    <w:rsid w:val="00AA61F9"/>
    <w:rsid w:val="00AB15FC"/>
    <w:rsid w:val="00AC087D"/>
    <w:rsid w:val="00AC3992"/>
    <w:rsid w:val="00AC71E6"/>
    <w:rsid w:val="00AD35E7"/>
    <w:rsid w:val="00AD4DF8"/>
    <w:rsid w:val="00AD5D15"/>
    <w:rsid w:val="00AD7FE5"/>
    <w:rsid w:val="00AE1E71"/>
    <w:rsid w:val="00AE3512"/>
    <w:rsid w:val="00AE48CE"/>
    <w:rsid w:val="00AE6C7D"/>
    <w:rsid w:val="00B01A70"/>
    <w:rsid w:val="00B0270F"/>
    <w:rsid w:val="00B05871"/>
    <w:rsid w:val="00B07AB9"/>
    <w:rsid w:val="00B142E7"/>
    <w:rsid w:val="00B15A71"/>
    <w:rsid w:val="00B15C4E"/>
    <w:rsid w:val="00B16B57"/>
    <w:rsid w:val="00B26A5C"/>
    <w:rsid w:val="00B31411"/>
    <w:rsid w:val="00B32225"/>
    <w:rsid w:val="00B37D88"/>
    <w:rsid w:val="00B408FD"/>
    <w:rsid w:val="00B42A07"/>
    <w:rsid w:val="00B44D5F"/>
    <w:rsid w:val="00B45A9F"/>
    <w:rsid w:val="00B45B9C"/>
    <w:rsid w:val="00B544D8"/>
    <w:rsid w:val="00B634F7"/>
    <w:rsid w:val="00B662FA"/>
    <w:rsid w:val="00B77EC0"/>
    <w:rsid w:val="00B80633"/>
    <w:rsid w:val="00B8209C"/>
    <w:rsid w:val="00B82EBD"/>
    <w:rsid w:val="00B8432F"/>
    <w:rsid w:val="00B86BBB"/>
    <w:rsid w:val="00B90E28"/>
    <w:rsid w:val="00B90FD5"/>
    <w:rsid w:val="00B913A9"/>
    <w:rsid w:val="00B96391"/>
    <w:rsid w:val="00BA0D99"/>
    <w:rsid w:val="00BA3AC9"/>
    <w:rsid w:val="00BA4567"/>
    <w:rsid w:val="00BB2BB1"/>
    <w:rsid w:val="00BB7AB5"/>
    <w:rsid w:val="00BC0088"/>
    <w:rsid w:val="00BC3009"/>
    <w:rsid w:val="00BC447C"/>
    <w:rsid w:val="00BC5973"/>
    <w:rsid w:val="00BC6FED"/>
    <w:rsid w:val="00BD05AB"/>
    <w:rsid w:val="00BD115A"/>
    <w:rsid w:val="00BD1C3E"/>
    <w:rsid w:val="00BD32D7"/>
    <w:rsid w:val="00BD393D"/>
    <w:rsid w:val="00BD7E49"/>
    <w:rsid w:val="00BD7FE1"/>
    <w:rsid w:val="00BE12A6"/>
    <w:rsid w:val="00BE476A"/>
    <w:rsid w:val="00BE5239"/>
    <w:rsid w:val="00BF4C6D"/>
    <w:rsid w:val="00BF5C15"/>
    <w:rsid w:val="00BF61D3"/>
    <w:rsid w:val="00BF656A"/>
    <w:rsid w:val="00C033D9"/>
    <w:rsid w:val="00C126D7"/>
    <w:rsid w:val="00C2105A"/>
    <w:rsid w:val="00C23D23"/>
    <w:rsid w:val="00C32BB8"/>
    <w:rsid w:val="00C33880"/>
    <w:rsid w:val="00C36796"/>
    <w:rsid w:val="00C40E95"/>
    <w:rsid w:val="00C45578"/>
    <w:rsid w:val="00C52C34"/>
    <w:rsid w:val="00C541CD"/>
    <w:rsid w:val="00C5681D"/>
    <w:rsid w:val="00C600F3"/>
    <w:rsid w:val="00C62449"/>
    <w:rsid w:val="00C62728"/>
    <w:rsid w:val="00C62AA3"/>
    <w:rsid w:val="00C668FC"/>
    <w:rsid w:val="00C705D5"/>
    <w:rsid w:val="00C71A05"/>
    <w:rsid w:val="00C71AEC"/>
    <w:rsid w:val="00C7451D"/>
    <w:rsid w:val="00C7710E"/>
    <w:rsid w:val="00C9521A"/>
    <w:rsid w:val="00C95A67"/>
    <w:rsid w:val="00C970E0"/>
    <w:rsid w:val="00C97E6E"/>
    <w:rsid w:val="00C97F0A"/>
    <w:rsid w:val="00CA1559"/>
    <w:rsid w:val="00CA29A8"/>
    <w:rsid w:val="00CA508F"/>
    <w:rsid w:val="00CB6274"/>
    <w:rsid w:val="00CB79EB"/>
    <w:rsid w:val="00CC1FCA"/>
    <w:rsid w:val="00CC4D26"/>
    <w:rsid w:val="00CD42C7"/>
    <w:rsid w:val="00CD4FD7"/>
    <w:rsid w:val="00CD6F8C"/>
    <w:rsid w:val="00CE0913"/>
    <w:rsid w:val="00CE22C5"/>
    <w:rsid w:val="00CF43CA"/>
    <w:rsid w:val="00CF49A3"/>
    <w:rsid w:val="00CF5886"/>
    <w:rsid w:val="00D05690"/>
    <w:rsid w:val="00D13D0F"/>
    <w:rsid w:val="00D210A7"/>
    <w:rsid w:val="00D26392"/>
    <w:rsid w:val="00D27572"/>
    <w:rsid w:val="00D3387C"/>
    <w:rsid w:val="00D33E67"/>
    <w:rsid w:val="00D36E94"/>
    <w:rsid w:val="00D373F0"/>
    <w:rsid w:val="00D50AAA"/>
    <w:rsid w:val="00D5324A"/>
    <w:rsid w:val="00D53955"/>
    <w:rsid w:val="00D54642"/>
    <w:rsid w:val="00D6024A"/>
    <w:rsid w:val="00D602AD"/>
    <w:rsid w:val="00D634D7"/>
    <w:rsid w:val="00D76272"/>
    <w:rsid w:val="00D80105"/>
    <w:rsid w:val="00D80799"/>
    <w:rsid w:val="00D82F69"/>
    <w:rsid w:val="00D833B7"/>
    <w:rsid w:val="00D90BFE"/>
    <w:rsid w:val="00D91400"/>
    <w:rsid w:val="00D92971"/>
    <w:rsid w:val="00D92ECA"/>
    <w:rsid w:val="00DA1754"/>
    <w:rsid w:val="00DA1F6C"/>
    <w:rsid w:val="00DA2552"/>
    <w:rsid w:val="00DA6ED3"/>
    <w:rsid w:val="00DB420D"/>
    <w:rsid w:val="00DB4A6E"/>
    <w:rsid w:val="00DB5EDC"/>
    <w:rsid w:val="00DC2471"/>
    <w:rsid w:val="00DC3223"/>
    <w:rsid w:val="00DD3E0F"/>
    <w:rsid w:val="00DD55B2"/>
    <w:rsid w:val="00DE1513"/>
    <w:rsid w:val="00DE28BC"/>
    <w:rsid w:val="00DE61E5"/>
    <w:rsid w:val="00DE6A4A"/>
    <w:rsid w:val="00DE70B5"/>
    <w:rsid w:val="00DF51B6"/>
    <w:rsid w:val="00DF5730"/>
    <w:rsid w:val="00DF5FD9"/>
    <w:rsid w:val="00E00B0D"/>
    <w:rsid w:val="00E06BB4"/>
    <w:rsid w:val="00E10803"/>
    <w:rsid w:val="00E12617"/>
    <w:rsid w:val="00E1335F"/>
    <w:rsid w:val="00E17FEE"/>
    <w:rsid w:val="00E2237F"/>
    <w:rsid w:val="00E333FE"/>
    <w:rsid w:val="00E3472C"/>
    <w:rsid w:val="00E36974"/>
    <w:rsid w:val="00E4269B"/>
    <w:rsid w:val="00E45A78"/>
    <w:rsid w:val="00E508A8"/>
    <w:rsid w:val="00E51FD0"/>
    <w:rsid w:val="00E53D91"/>
    <w:rsid w:val="00E673CA"/>
    <w:rsid w:val="00E72EDB"/>
    <w:rsid w:val="00E810A9"/>
    <w:rsid w:val="00E92334"/>
    <w:rsid w:val="00E92D50"/>
    <w:rsid w:val="00E93E9B"/>
    <w:rsid w:val="00E942B6"/>
    <w:rsid w:val="00E942BC"/>
    <w:rsid w:val="00E948F7"/>
    <w:rsid w:val="00E959A4"/>
    <w:rsid w:val="00EA01FE"/>
    <w:rsid w:val="00EA05F2"/>
    <w:rsid w:val="00EA21CB"/>
    <w:rsid w:val="00EA44FF"/>
    <w:rsid w:val="00EB6C52"/>
    <w:rsid w:val="00EB79D6"/>
    <w:rsid w:val="00EC1171"/>
    <w:rsid w:val="00EC1229"/>
    <w:rsid w:val="00EC56F8"/>
    <w:rsid w:val="00EC643C"/>
    <w:rsid w:val="00EC7D86"/>
    <w:rsid w:val="00ED1F56"/>
    <w:rsid w:val="00ED2B31"/>
    <w:rsid w:val="00ED369D"/>
    <w:rsid w:val="00ED4589"/>
    <w:rsid w:val="00ED4F33"/>
    <w:rsid w:val="00ED5186"/>
    <w:rsid w:val="00ED5C8F"/>
    <w:rsid w:val="00ED605A"/>
    <w:rsid w:val="00EE1096"/>
    <w:rsid w:val="00EE240E"/>
    <w:rsid w:val="00EE537C"/>
    <w:rsid w:val="00EF02B1"/>
    <w:rsid w:val="00EF2FD3"/>
    <w:rsid w:val="00EF3908"/>
    <w:rsid w:val="00EF56DC"/>
    <w:rsid w:val="00EF58FD"/>
    <w:rsid w:val="00EF5D39"/>
    <w:rsid w:val="00EF6A4D"/>
    <w:rsid w:val="00F02015"/>
    <w:rsid w:val="00F03D78"/>
    <w:rsid w:val="00F05863"/>
    <w:rsid w:val="00F135CA"/>
    <w:rsid w:val="00F13BA9"/>
    <w:rsid w:val="00F15EEB"/>
    <w:rsid w:val="00F2112A"/>
    <w:rsid w:val="00F21DC3"/>
    <w:rsid w:val="00F22FB7"/>
    <w:rsid w:val="00F27E0B"/>
    <w:rsid w:val="00F300CC"/>
    <w:rsid w:val="00F35D31"/>
    <w:rsid w:val="00F44D87"/>
    <w:rsid w:val="00F6266B"/>
    <w:rsid w:val="00F64658"/>
    <w:rsid w:val="00F65A56"/>
    <w:rsid w:val="00F66C75"/>
    <w:rsid w:val="00F66F38"/>
    <w:rsid w:val="00F67B73"/>
    <w:rsid w:val="00F7145B"/>
    <w:rsid w:val="00F73F5C"/>
    <w:rsid w:val="00F73FF8"/>
    <w:rsid w:val="00F832BF"/>
    <w:rsid w:val="00F83CE6"/>
    <w:rsid w:val="00F91F43"/>
    <w:rsid w:val="00F93FB9"/>
    <w:rsid w:val="00F94457"/>
    <w:rsid w:val="00FA37B9"/>
    <w:rsid w:val="00FB13E1"/>
    <w:rsid w:val="00FD0E7E"/>
    <w:rsid w:val="00FD64B8"/>
    <w:rsid w:val="00FE3E35"/>
    <w:rsid w:val="00FE48AA"/>
    <w:rsid w:val="00FE4DDA"/>
    <w:rsid w:val="00FE6818"/>
    <w:rsid w:val="00FF0BA9"/>
    <w:rsid w:val="00FF1CBC"/>
    <w:rsid w:val="00FF5283"/>
    <w:rsid w:val="00FF7833"/>
    <w:rsid w:val="00FF7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774FD"/>
  <w15:chartTrackingRefBased/>
  <w15:docId w15:val="{C8D40710-F87A-40D9-9603-95E1A0120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link w:val="ConsPlusNormal0"/>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character" w:customStyle="1" w:styleId="ConsPlusNormal0">
    <w:name w:val="ConsPlusNormal Знак"/>
    <w:link w:val="ConsPlusNormal"/>
    <w:locked/>
    <w:rsid w:val="003B065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13359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6BD5-BCC1-4111-B2E0-614005449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22</Pages>
  <Words>7184</Words>
  <Characters>40951</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48039</CharactersWithSpaces>
  <SharedDoc>false</SharedDoc>
  <HLinks>
    <vt:vector size="6" baseType="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4</cp:revision>
  <cp:lastPrinted>2026-08-18T15:26:00Z</cp:lastPrinted>
  <dcterms:created xsi:type="dcterms:W3CDTF">2026-08-25T13:02:00Z</dcterms:created>
  <dcterms:modified xsi:type="dcterms:W3CDTF">2026-09-03T10:34:00Z</dcterms:modified>
</cp:coreProperties>
</file>